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4CA" w:rsidRPr="00325DB9" w:rsidRDefault="004D14CA" w:rsidP="008C349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D14CA" w:rsidRDefault="004D14CA" w:rsidP="00767E8E">
      <w:pPr>
        <w:bidi/>
        <w:spacing w:line="240" w:lineRule="auto"/>
        <w:jc w:val="center"/>
        <w:rPr>
          <w:rFonts w:ascii="Arial" w:hAnsi="Arial"/>
          <w:b/>
          <w:bCs/>
          <w:color w:val="C00000"/>
          <w:sz w:val="24"/>
          <w:szCs w:val="24"/>
          <w:shd w:val="clear" w:color="auto" w:fill="FFFFFF"/>
          <w:rtl/>
        </w:rPr>
      </w:pPr>
      <w:r w:rsidRPr="00B015CD">
        <w:rPr>
          <w:rFonts w:ascii="Simplified Arabic" w:hAnsi="Simplified Arabic" w:cs="Simplified Arabic" w:hint="cs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>الاسموزا</w:t>
      </w:r>
      <w:r w:rsidRPr="00B015CD">
        <w:rPr>
          <w:rFonts w:ascii="Simplified Arabic" w:hAnsi="Simplified Arabic" w:cs="Simplified Arabic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>التناضح</w:t>
      </w:r>
      <w:r w:rsidRPr="00B015CD">
        <w:rPr>
          <w:rFonts w:ascii="Simplified Arabic" w:hAnsi="Simplified Arabic" w:cs="Simplified Arabic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>غاية</w:t>
      </w:r>
      <w:r w:rsidRPr="00B015CD">
        <w:rPr>
          <w:rFonts w:ascii="Simplified Arabic" w:hAnsi="Simplified Arabic" w:cs="Simplified Arabic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>الاهمية</w:t>
      </w:r>
      <w:r w:rsidRPr="00B015CD">
        <w:rPr>
          <w:rFonts w:ascii="Simplified Arabic" w:hAnsi="Simplified Arabic" w:cs="Simplified Arabic"/>
          <w:b/>
          <w:bCs/>
          <w:color w:val="C00000"/>
          <w:sz w:val="24"/>
          <w:szCs w:val="24"/>
          <w:shd w:val="clear" w:color="auto" w:fill="FFFFFF"/>
          <w:rtl/>
          <w:lang w:bidi="ar-SA"/>
        </w:rPr>
        <w:t xml:space="preserve">! </w:t>
      </w:r>
      <w:r>
        <w:rPr>
          <w:rFonts w:ascii="Arial" w:hAnsi="Arial"/>
          <w:b/>
          <w:bCs/>
          <w:color w:val="C00000"/>
          <w:sz w:val="24"/>
          <w:szCs w:val="24"/>
          <w:shd w:val="clear" w:color="auto" w:fill="FFFFFF"/>
          <w:rtl/>
        </w:rPr>
        <w:t xml:space="preserve"> </w:t>
      </w:r>
    </w:p>
    <w:p w:rsidR="004D14CA" w:rsidRPr="00767E8E" w:rsidRDefault="004D14CA" w:rsidP="00767E8E">
      <w:pPr>
        <w:bidi/>
        <w:spacing w:line="240" w:lineRule="auto"/>
        <w:jc w:val="center"/>
        <w:rPr>
          <w:rFonts w:ascii="Arial" w:hAnsi="Arial"/>
          <w:b/>
          <w:bCs/>
          <w:color w:val="C00000"/>
          <w:sz w:val="20"/>
          <w:szCs w:val="20"/>
          <w:shd w:val="clear" w:color="auto" w:fill="FFFFFF"/>
          <w:rtl/>
        </w:rPr>
      </w:pPr>
      <w:r w:rsidRPr="00767E8E">
        <w:rPr>
          <w:rFonts w:ascii="Arial" w:hAnsi="Arial"/>
          <w:b/>
          <w:bCs/>
          <w:color w:val="C00000"/>
          <w:sz w:val="20"/>
          <w:szCs w:val="20"/>
          <w:shd w:val="clear" w:color="auto" w:fill="FFFFFF"/>
          <w:rtl/>
        </w:rPr>
        <w:t>אוסמוזה זה עניין רציני</w:t>
      </w:r>
      <w:r>
        <w:rPr>
          <w:rFonts w:ascii="Arial" w:hAnsi="Arial"/>
          <w:b/>
          <w:bCs/>
          <w:color w:val="C00000"/>
          <w:sz w:val="20"/>
          <w:szCs w:val="20"/>
          <w:shd w:val="clear" w:color="auto" w:fill="FFFFFF"/>
          <w:rtl/>
        </w:rPr>
        <w:t xml:space="preserve"> – חקר מקרה</w:t>
      </w:r>
    </w:p>
    <w:p w:rsidR="004D14CA" w:rsidRPr="005317FF" w:rsidRDefault="004D14CA" w:rsidP="001F0634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SA"/>
        </w:rPr>
        <w:t>الجزء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SA"/>
        </w:rPr>
        <w:t>الأول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  <w:lang w:bidi="ar-SA"/>
        </w:rPr>
        <w:t xml:space="preserve">: 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>زيادة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>من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 xml:space="preserve">  </w:t>
      </w: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AE"/>
        </w:rPr>
        <w:t>الجيد</w:t>
      </w:r>
      <w:bookmarkStart w:id="0" w:name="_GoBack"/>
      <w:bookmarkEnd w:id="0"/>
    </w:p>
    <w:p w:rsidR="004D14CA" w:rsidRPr="00B015CD" w:rsidRDefault="004D14CA" w:rsidP="00091390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أوقات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صعبة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الجنوب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ارتفعت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أسعار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الوقود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والغذاء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وهددت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تدمير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المزرعة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الصغيرة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لعائلة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أبو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يوسف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الصعب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التنافس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واردات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الصين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العائلة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يوسف،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مضطربا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جداً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وقلقاً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الوضع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المالي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للمزرعة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يعلم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محصول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العام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فرصته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الوحيدة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لإنقاذ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المزرعة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لاحظت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العائلة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ارتباكه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وضغطه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خلال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جلوسهم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مائدة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العشاء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</w:p>
    <w:p w:rsidR="004D14CA" w:rsidRPr="00B015CD" w:rsidRDefault="004D14CA" w:rsidP="00091390">
      <w:pPr>
        <w:bidi/>
        <w:spacing w:line="240" w:lineRule="auto"/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</w:pP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"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احتاج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لمساعدتك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غدا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الاب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يوسف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لابنه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البكر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الذهاب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المدينة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لشراء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قطعة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للحصّادة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حتى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أتمكن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إصلاحها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موعد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الحصاد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غضون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أشهر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...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يجب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عليك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رش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البوتاسيوم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والفسفور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لأنه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المتوقع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هطول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المطر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نهاية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الاسبوع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".</w:t>
      </w:r>
    </w:p>
    <w:p w:rsidR="004D14CA" w:rsidRPr="00B015CD" w:rsidRDefault="004D14CA" w:rsidP="00091390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مليئاً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بالدجاج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المشوي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فأومأ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موافقاً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مهتماً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مجال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الزراعة،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سبب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التوتر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الشديد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بينه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وبين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لسنوات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يفكر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بهذا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ويخطط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للترفيه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وقضاء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أصحابه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لكنه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متفهماً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لمدى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أهمية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المهمة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وللمزرعة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فأجاب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".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سأفعل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ذلك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الفور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أعود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المدرسة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>".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077FFB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اليوم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التالي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قام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بتحميل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اكياس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الثقيلة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موزع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بالجرار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الفلاحي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تراكتور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).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حالة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والصعوبات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يواجهها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المزرعة،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ادت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لتوتر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اعصابه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وجعلته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حزينا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يعلم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25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كيساً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الاسمدة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تحتوي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البوتاسيوم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والفسفور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تشكل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كمية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مناسبة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لتغطية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40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فدان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دونم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قامت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العائلة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بزرعها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الربيع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ولكن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حين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تعبئة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وتحميل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اكياس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لمعت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فكرة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بعقله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كنا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نريد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محصولاً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جيد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لضمان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البقاء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لحياة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ربما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الصواب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أضيف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كمية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تتعدى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الكمية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المعتادة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".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قرر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زيادة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يمكن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تسبب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الضرر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للمحصول،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وبسرعة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أضاف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15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كيساً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يقين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كمي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الزائدة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ستسبب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انتاج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كمية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هائلة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المحصول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الحصاد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غضون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أشهر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</w:p>
    <w:p w:rsidR="004D14CA" w:rsidRPr="00B015CD" w:rsidRDefault="004D14CA" w:rsidP="00077FFB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   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يخبر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إضافة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للذرة،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لأنه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يريد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يرى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دهشة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ابيه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يرى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حجم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وكبر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المحصول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المناسب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متوقع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فقد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بدأ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يهطل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المطر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السبت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الظهر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متأكداً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المطر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سيؤدي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نمو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شتلات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الصغار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عائلته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سوف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تصبح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غنية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غضون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أشهر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استيقظ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مبكر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صباح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يوم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الأحد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وأخذ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مركبته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التراكتورون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وذهب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لحقل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توقع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يرى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بحر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أخض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مليئاً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بنبات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الحيوي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والصحي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وذلك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وجه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الخصوص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بسبب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جرعة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الأسمدة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الخصبة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والغنية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رشها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المحصول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تفاجأ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وصل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ورأى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شكل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الخشن،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وأوراقها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الشاحبة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ذبلت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قليلا،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ربما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أمطرت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بقوة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واك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ث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المعتاد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وضرب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المطر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شتلات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يحاول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يكون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متفائلا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سوف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افحصهم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اخرى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أيام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قليلة،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المؤكد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شتلات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سوق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تتعافى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بحلول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ذلك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لنفسه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وتوجه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منزله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ليجهز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نفسه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للذهاب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المدرسة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B015CD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  <w:lang w:bidi="ar-AE"/>
        </w:rPr>
      </w:pP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   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الأيام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القليلة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المقبلة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تؤدِ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النتائج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المرجوة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يتمناها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وضع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ازداد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سوءا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!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بدأت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الأوراق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بالتحول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اللون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الأصفر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واستمرت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بالذبول</w:t>
      </w:r>
      <w:r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يرى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ينمي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محاصيل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خلال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>16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سنة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حياته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المحصول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يبقى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قيد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الحياة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حس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بضيق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شديد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بحنجرته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وأخذ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يشق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طريقه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منزله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يعلم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يقول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لوالده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محصول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>.</w:t>
      </w:r>
    </w:p>
    <w:p w:rsidR="004D14CA" w:rsidRPr="00B015CD" w:rsidRDefault="004D14CA" w:rsidP="008C349B">
      <w:pPr>
        <w:spacing w:after="0" w:line="240" w:lineRule="auto"/>
        <w:rPr>
          <w:rFonts w:ascii="Simplified Arabic" w:hAnsi="Simplified Arabic" w:cs="Simplified Arabic"/>
          <w:sz w:val="24"/>
          <w:szCs w:val="24"/>
          <w:rtl/>
        </w:rPr>
      </w:pPr>
    </w:p>
    <w:p w:rsidR="004D14CA" w:rsidRPr="005317FF" w:rsidRDefault="004D14CA" w:rsidP="001F0634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b/>
          <w:bCs/>
          <w:color w:val="252525"/>
          <w:sz w:val="24"/>
          <w:szCs w:val="24"/>
          <w:shd w:val="clear" w:color="auto" w:fill="FFFFFF"/>
          <w:rtl/>
          <w:lang w:bidi="ar-SA"/>
        </w:rPr>
        <w:t>الأسئلة</w:t>
      </w:r>
      <w:r w:rsidRPr="00B015CD">
        <w:rPr>
          <w:rFonts w:ascii="Simplified Arabic" w:hAnsi="Simplified Arabic" w:cs="Simplified Arabic"/>
          <w:b/>
          <w:bCs/>
          <w:color w:val="252525"/>
          <w:sz w:val="24"/>
          <w:szCs w:val="24"/>
          <w:shd w:val="clear" w:color="auto" w:fill="FFFFFF"/>
          <w:rtl/>
        </w:rPr>
        <w:t xml:space="preserve">: </w:t>
      </w:r>
    </w:p>
    <w:p w:rsidR="004D14CA" w:rsidRPr="00B015CD" w:rsidRDefault="004D14CA" w:rsidP="00B015CD">
      <w:pPr>
        <w:numPr>
          <w:ilvl w:val="0"/>
          <w:numId w:val="1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252525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نوع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المحلول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تكوّن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جذور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نبتة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اضافة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المزيد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السماد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>(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lang w:bidi="ar-SA"/>
        </w:rPr>
        <w:t>hypotonic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منخفض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التناض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ح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lang w:bidi="ar-AE"/>
        </w:rPr>
        <w:t>hypertonic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مرتفع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التناضح،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lang w:bidi="ar-SA"/>
        </w:rPr>
        <w:t>isotonic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متعادل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AE"/>
        </w:rPr>
        <w:t>التناضح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AE"/>
        </w:rPr>
        <w:t>)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؟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6003EF">
      <w:pPr>
        <w:numPr>
          <w:ilvl w:val="0"/>
          <w:numId w:val="1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252525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حسب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رأيكم</w:t>
      </w:r>
      <w:r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هو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السبب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أدى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ذبول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وموت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؟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8C349B">
      <w:pPr>
        <w:numPr>
          <w:ilvl w:val="0"/>
          <w:numId w:val="1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252525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الكشف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252525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خطأ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مايكل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وقت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مبكر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الكفاية،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يمكن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فعله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لمنع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موت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الذرة؟</w:t>
      </w:r>
    </w:p>
    <w:p w:rsidR="004D14CA" w:rsidRPr="00B015CD" w:rsidRDefault="004D14CA" w:rsidP="006003EF">
      <w:pPr>
        <w:numPr>
          <w:ilvl w:val="0"/>
          <w:numId w:val="1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252525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الناس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عادة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تسقي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100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مياه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-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بدون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مواد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مذابة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بيئة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تتشكل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حسب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رأيكم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حول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جذور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النبات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الحالة؟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6003EF">
      <w:pPr>
        <w:numPr>
          <w:ilvl w:val="0"/>
          <w:numId w:val="1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252525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وضح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/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ي،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لماذا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تزدهر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النباتات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مثل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هذه</w:t>
      </w:r>
      <w:r w:rsidRPr="00B015CD">
        <w:rPr>
          <w:rFonts w:ascii="Simplified Arabic" w:hAnsi="Simplified Arabic" w:cs="Simplified Arabic"/>
          <w:color w:val="252525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252525"/>
          <w:sz w:val="24"/>
          <w:szCs w:val="24"/>
          <w:shd w:val="clear" w:color="auto" w:fill="FFFFFF"/>
          <w:rtl/>
          <w:lang w:bidi="ar-SA"/>
        </w:rPr>
        <w:t>البيئة؟</w:t>
      </w:r>
    </w:p>
    <w:p w:rsidR="004D14CA" w:rsidRPr="00B015CD" w:rsidRDefault="004D14CA" w:rsidP="008C349B">
      <w:pPr>
        <w:spacing w:after="0" w:line="240" w:lineRule="auto"/>
        <w:rPr>
          <w:rFonts w:ascii="Simplified Arabic" w:hAnsi="Simplified Arabic" w:cs="Simplified Arabic"/>
          <w:sz w:val="24"/>
          <w:szCs w:val="24"/>
          <w:lang w:bidi="ar-SA"/>
        </w:rPr>
      </w:pP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6F4941">
        <w:rPr>
          <w:rFonts w:ascii="Simplified Arabic" w:hAnsi="Simplified Arabic" w:cs="Simplified Arabic" w:hint="cs"/>
          <w:noProof/>
          <w:sz w:val="24"/>
          <w:szCs w:val="24"/>
          <w:lang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3" o:spid="_x0000_i1025" type="#_x0000_t75" alt="https://docs.google.com/drawings/d/s-XkbK96ov4gzzdgU2yc1Lw/image?w=596&amp;h=1&amp;rev=1&amp;ac=1" style="width:335.25pt;height:.75pt;visibility:visible">
            <v:imagedata r:id="rId5" o:title=""/>
          </v:shape>
        </w:pict>
      </w:r>
    </w:p>
    <w:p w:rsidR="004D14CA" w:rsidRPr="005317FF" w:rsidRDefault="004D14CA" w:rsidP="001F0634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الجزء</w:t>
      </w:r>
      <w:r w:rsidRPr="00B015CD">
        <w:rPr>
          <w:rFonts w:ascii="Simplified Arabic" w:hAnsi="Simplified Arabic" w:cs="Simplified Arabic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الثاني</w:t>
      </w:r>
      <w:r w:rsidRPr="00B015CD">
        <w:rPr>
          <w:rFonts w:ascii="Simplified Arabic" w:hAnsi="Simplified Arabic" w:cs="Simplified Arabic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: </w:t>
      </w:r>
      <w:r w:rsidRPr="00B015CD">
        <w:rPr>
          <w:rFonts w:ascii="Simplified Arabic" w:hAnsi="Simplified Arabic" w:cs="Simplified Arabic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أقل</w:t>
      </w:r>
      <w:r w:rsidRPr="00B015CD">
        <w:rPr>
          <w:rFonts w:ascii="Simplified Arabic" w:hAnsi="Simplified Arabic" w:cs="Simplified Arabic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بكثير</w:t>
      </w:r>
      <w:r w:rsidRPr="00B015CD">
        <w:rPr>
          <w:rFonts w:ascii="Simplified Arabic" w:hAnsi="Simplified Arabic" w:cs="Simplified Arabic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6003EF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مرتاحاً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عند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خروجه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الطاقم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العاملين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ودخوله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صخب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وفوضى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الطوارئ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المستشفى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لبدء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مناوبة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كممرض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الساعات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الأولى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المناوبة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ببطء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شديد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قام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خلال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هذه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الساعات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بفحص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ضغط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والنبض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وفحص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أعراض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أخرى،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يستمع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كذلك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المرضى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وهم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يشكون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والسعال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ومشاكل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أخرى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أدرك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المسؤول،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يتعامل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طاقم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العادة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الماضي،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يريد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العمل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ببطء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يعلم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المسعفين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يصلوا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لحظة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ضحية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او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حالة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طارئة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5317FF" w:rsidRDefault="004D14CA" w:rsidP="00B015CD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وجبة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الغداء،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يمض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وقت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طويل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حتى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توقفت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سيارة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الإسعاف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امام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الطوارئ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وأخرج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المسعفون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نقالة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وعليها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المسعف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عدي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قرأ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وللممرض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</w:t>
      </w:r>
      <w:r>
        <w:rPr>
          <w:rFonts w:ascii="Simplified Arabic" w:hAnsi="Simplified Arabic" w:hint="cs"/>
          <w:color w:val="000000"/>
          <w:sz w:val="24"/>
          <w:szCs w:val="24"/>
          <w:shd w:val="clear" w:color="auto" w:fill="FFFFFF"/>
          <w:rtl/>
          <w:lang w:bidi="ar-AE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القياسات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والمؤشرات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الخاصة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بالشاب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خلال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نقله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العناية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المركزة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المسعف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هو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يبلغ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العمر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18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عاما،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اصيب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بعيار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ناري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البطن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الجهة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اليمنى،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معدل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ضربات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القلب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22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معدل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التنفس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22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وضغط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65/95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هناك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فقدان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للوعي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>"</w:t>
      </w:r>
      <w:r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.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عيار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ناري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!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يعلم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الجروح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نتيجة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عيار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ناري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تكون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صدمة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صعبة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العلاج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</w:p>
    <w:p w:rsidR="004D14CA" w:rsidRPr="005317FF" w:rsidRDefault="004D14CA" w:rsidP="00B015CD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وصلوا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العناية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المركزة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بالفحص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الابتدائي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لتشخيص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حالة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مشغول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اً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بترتيب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وتنظيم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المواد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والأدوات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يحتاج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إليها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قام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بتوصيل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اصبع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بجهاز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قياس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النبض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مونيتور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وجهاز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قياس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الأكسجين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حتى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يتمكن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رؤية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مستوى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التشبع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للأكسجين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وأدخل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ايضا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القسطرة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القثطار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)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يتمكن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خلالها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فحص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</w:p>
    <w:p w:rsidR="004D14CA" w:rsidRPr="00B015CD" w:rsidRDefault="004D14CA" w:rsidP="00077FFB">
      <w:pPr>
        <w:bidi/>
        <w:spacing w:line="240" w:lineRule="auto"/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الانتهاء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المهام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الأولية،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يقول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يبدو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الرصاصة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تصل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الكبد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والكلى،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ولكن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تكون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مزقت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شريان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وهذا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يفسر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انخفاض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ضغط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أحضر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لترا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السلين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المياه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المالحة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)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بالانفوزيا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للوريد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تسريب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المياه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المالح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للوريد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)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نحن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بحاجة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زيادة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حجم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</w:p>
    <w:p w:rsidR="004D14CA" w:rsidRPr="005317FF" w:rsidRDefault="004D14CA" w:rsidP="00B015CD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أخذ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احد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أكياس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السوائل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الرف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ووصل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إبرة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الانفوزيا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قطرها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12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لأنبوب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البلاستيك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ثم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أدخل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بلطف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الإبرة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لوريد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علق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AE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البلاستيك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مود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الانفوزيا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وفتح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القفل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بحيث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السائل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بالتدفق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أسفل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الأنبوب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ثم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وريد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404027">
      <w:pPr>
        <w:bidi/>
        <w:spacing w:line="240" w:lineRule="auto"/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الاستجابة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سريعة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وعنيفة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ارتفعت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دقات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قلب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يصرخ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ويقول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نسبة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تشبع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الاوكسجين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تنخفض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ومعدل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ضربات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قلب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تزداد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!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وأضاف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: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حدث؟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يجري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الرجل؟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5317FF" w:rsidRDefault="004D14CA" w:rsidP="00404027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>"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وقف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للحظة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متجمدا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مكانه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شدة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الخوف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لكنه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سمع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حالاً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وهو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يقول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خط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ثابت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ومستقيم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!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لقد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فقدنا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النبض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وتابع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قائلا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أحضر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عربة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الإنعاش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لنحاول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انقاذه،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ينبغي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نعطي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الشاب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صدمة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كهربائية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لنعيد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النبض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!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5317FF" w:rsidRDefault="004D14CA" w:rsidP="00B015CD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تحرر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الصدمة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الأولى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وفعل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أمره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بمحاولة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انعاش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ليعيده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الحياة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يجهز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جهاز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الصدمة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الكهربائية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ليعطي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صدمة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كهربائية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لقلب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استمرا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بتقديم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الانعاش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والضربة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الكهربائية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لمدة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ساعة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تقريبا،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ولكن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جدوى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شعور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بعدم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الارتياح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أعلن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وفاة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الشاب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يتوقع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بأنه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خسر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غرفة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الطوارئ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</w:p>
    <w:p w:rsidR="004D14CA" w:rsidRDefault="004D14CA" w:rsidP="00404027">
      <w:pPr>
        <w:bidi/>
        <w:spacing w:line="240" w:lineRule="auto"/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</w:pP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لاحظ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السائل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القسطرة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أحمر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فقال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يوجد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هيموغلوبين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بكيس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القسطرة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>"</w:t>
      </w:r>
      <w:r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     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>"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كيف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يكون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ذلك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ممكنا؟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أجاب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الدكتور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.</w:t>
      </w:r>
    </w:p>
    <w:p w:rsidR="004D14CA" w:rsidRPr="00B015CD" w:rsidRDefault="004D14CA" w:rsidP="00404027">
      <w:pPr>
        <w:bidi/>
        <w:spacing w:line="240" w:lineRule="auto"/>
        <w:rPr>
          <w:rFonts w:ascii="Simplified Arabic" w:hAnsi="Simplified Arabic" w:cs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بدأ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يسترجع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بصوت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الخطوات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اتخذها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خلال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الحدث،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يفكر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يكون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تسبب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بوجود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الهيموغلوبين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خاف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كثيرا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وتحول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الشعور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رعب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عندما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نظر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إلى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الكيس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الفارغ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المعلق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مود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الانفوزيا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.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يكن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مكتوبا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على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الكيس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سلين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المياه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المالحة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ولكنه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مكتوب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المياه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المقطرة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>"</w:t>
      </w:r>
      <w:r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نظر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راني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الى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الطبيب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جيلبيرت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وقال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قتلت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"</w:t>
      </w:r>
      <w:r>
        <w:rPr>
          <w:rFonts w:ascii="Simplified Arabic" w:hAnsi="Simplified Arabic" w:cs="Times New Roman"/>
          <w:color w:val="000000"/>
          <w:sz w:val="24"/>
          <w:szCs w:val="24"/>
          <w:shd w:val="clear" w:color="auto" w:fill="FFFFFF"/>
          <w:rtl/>
        </w:rPr>
        <w:t>.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8C349B">
      <w:pPr>
        <w:spacing w:after="240" w:line="240" w:lineRule="auto"/>
        <w:rPr>
          <w:rFonts w:ascii="Simplified Arabic" w:hAnsi="Simplified Arabic" w:cs="Simplified Arabic"/>
          <w:sz w:val="24"/>
          <w:szCs w:val="24"/>
          <w:lang w:bidi="ar-SA"/>
        </w:rPr>
      </w:pP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</w:p>
    <w:p w:rsidR="004D14CA" w:rsidRPr="005317FF" w:rsidRDefault="004D14CA" w:rsidP="008C349B">
      <w:pPr>
        <w:bidi/>
        <w:spacing w:line="240" w:lineRule="auto"/>
        <w:rPr>
          <w:rFonts w:ascii="Simplified Arabic" w:hAnsi="Simplified Arabic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الأسئلة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>:</w:t>
      </w:r>
    </w:p>
    <w:p w:rsidR="004D14CA" w:rsidRPr="00B015CD" w:rsidRDefault="004D14CA" w:rsidP="008C349B">
      <w:pPr>
        <w:numPr>
          <w:ilvl w:val="0"/>
          <w:numId w:val="2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000000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المشكلة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التي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سببها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الماء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المقطر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8C349B">
      <w:pPr>
        <w:numPr>
          <w:ilvl w:val="0"/>
          <w:numId w:val="2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000000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ماذا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حدث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لخلايا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نتيجة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لذلك؟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B015CD">
      <w:pPr>
        <w:numPr>
          <w:ilvl w:val="0"/>
          <w:numId w:val="2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000000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وفقا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للدور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ووظيفة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خلايا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الحمراء،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لماذا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انخفضت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مستويات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الأكسجين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في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دم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المريض؟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B015CD">
      <w:pPr>
        <w:numPr>
          <w:ilvl w:val="0"/>
          <w:numId w:val="2"/>
        </w:numPr>
        <w:shd w:val="clear" w:color="auto" w:fill="FFFFFF"/>
        <w:bidi/>
        <w:spacing w:line="240" w:lineRule="auto"/>
        <w:textAlignment w:val="baseline"/>
        <w:rPr>
          <w:rFonts w:ascii="Simplified Arabic" w:hAnsi="Simplified Arabic" w:cs="Simplified Arabic"/>
          <w:color w:val="000000"/>
          <w:sz w:val="24"/>
          <w:szCs w:val="24"/>
          <w:rtl/>
        </w:rPr>
      </w:pP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بعد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أخطأ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ر</w:t>
      </w:r>
      <w:r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ني،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هل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كان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من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الممكن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فعل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شيء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لإنقاذ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حياة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المصاب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B015CD">
        <w:rPr>
          <w:rFonts w:ascii="Simplified Arabic" w:hAnsi="Simplified Arabic" w:cs="Simplified Arabic" w:hint="cs"/>
          <w:color w:val="000000"/>
          <w:sz w:val="24"/>
          <w:szCs w:val="24"/>
          <w:shd w:val="clear" w:color="auto" w:fill="FFFFFF"/>
          <w:rtl/>
          <w:lang w:bidi="ar-SA"/>
        </w:rPr>
        <w:t>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4D14CA" w:rsidRPr="00B015CD" w:rsidRDefault="004D14CA" w:rsidP="008C349B">
      <w:pPr>
        <w:bidi/>
        <w:rPr>
          <w:rFonts w:ascii="Simplified Arabic" w:hAnsi="Simplified Arabic" w:cs="Simplified Arabic"/>
          <w:lang w:bidi="ar-SA"/>
        </w:rPr>
      </w:pP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B015CD">
        <w:rPr>
          <w:rFonts w:ascii="Simplified Arabic" w:hAnsi="Simplified Arabic" w:cs="Simplified Arabic"/>
          <w:sz w:val="24"/>
          <w:szCs w:val="24"/>
          <w:lang w:bidi="ar-SA"/>
        </w:rPr>
        <w:br/>
      </w:r>
      <w:r w:rsidRPr="006F4941">
        <w:rPr>
          <w:rFonts w:ascii="Simplified Arabic" w:hAnsi="Simplified Arabic" w:cs="Simplified Arabic" w:hint="cs"/>
          <w:noProof/>
          <w:sz w:val="24"/>
          <w:szCs w:val="24"/>
          <w:lang w:bidi="ar-SA"/>
        </w:rPr>
        <w:pict>
          <v:shape id="תמונה 1" o:spid="_x0000_i1026" type="#_x0000_t75" alt="https://docs.google.com/drawings/d/sXZQoFb9-UD0IcZE68KeGXQ/image?w=589&amp;h=1&amp;rev=1&amp;ac=1" style="width:331.5pt;height:.75pt;visibility:visible">
            <v:imagedata r:id="rId6" o:title=""/>
          </v:shape>
        </w:pict>
      </w:r>
      <w:r w:rsidRPr="00B015CD">
        <w:rPr>
          <w:rFonts w:ascii="Simplified Arabic" w:hAnsi="Simplified Arabic" w:cs="Simplified Arabic"/>
          <w:color w:val="000000"/>
          <w:sz w:val="24"/>
          <w:szCs w:val="24"/>
          <w:lang w:bidi="ar-SA"/>
        </w:rPr>
        <w:t>( "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אוסמוזה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זה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עניין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רציני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lang w:bidi="ar-SA"/>
        </w:rPr>
        <w:t xml:space="preserve">!"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מאת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טרוי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.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נאש</w:t>
      </w:r>
      <w:r>
        <w:rPr>
          <w:rFonts w:ascii="Simplified Arabic" w:hAnsi="Simplified Arabic" w:cs="Simplified Arabic" w:hint="cs"/>
          <w:color w:val="000000"/>
          <w:sz w:val="24"/>
          <w:szCs w:val="24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מאנגלית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: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גילמור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קשת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24"/>
          <w:szCs w:val="24"/>
          <w:rtl/>
          <w:lang w:bidi="ar-SA"/>
        </w:rPr>
        <w:t>،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מעברית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: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אנע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>'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אם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 xml:space="preserve"> 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חג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rtl/>
        </w:rPr>
        <w:t>'</w:t>
      </w:r>
      <w:r w:rsidRPr="00B015CD">
        <w:rPr>
          <w:rFonts w:ascii="Simplified Arabic" w:hAnsi="Simplified Arabic" w:cs="Times New Roman" w:hint="cs"/>
          <w:color w:val="000000"/>
          <w:sz w:val="24"/>
          <w:szCs w:val="24"/>
          <w:rtl/>
        </w:rPr>
        <w:t>אזי</w:t>
      </w:r>
      <w:r w:rsidRPr="00B015CD">
        <w:rPr>
          <w:rFonts w:ascii="Simplified Arabic" w:hAnsi="Simplified Arabic" w:cs="Simplified Arabic"/>
          <w:color w:val="000000"/>
          <w:sz w:val="24"/>
          <w:szCs w:val="24"/>
          <w:lang w:bidi="ar-SA"/>
        </w:rPr>
        <w:t xml:space="preserve"> )</w:t>
      </w:r>
    </w:p>
    <w:sectPr w:rsidR="004D14CA" w:rsidRPr="00B015CD" w:rsidSect="00E10D1F">
      <w:type w:val="continuous"/>
      <w:pgSz w:w="12240" w:h="15840" w:code="1"/>
      <w:pgMar w:top="1440" w:right="1797" w:bottom="1440" w:left="1797" w:header="720" w:footer="720" w:gutter="0"/>
      <w:cols w:space="720"/>
      <w:bidi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2FD7"/>
    <w:multiLevelType w:val="multilevel"/>
    <w:tmpl w:val="11FAF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81239CD"/>
    <w:multiLevelType w:val="multilevel"/>
    <w:tmpl w:val="388242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C349B"/>
    <w:rsid w:val="00000672"/>
    <w:rsid w:val="00000BE5"/>
    <w:rsid w:val="000010C5"/>
    <w:rsid w:val="00001425"/>
    <w:rsid w:val="000015F1"/>
    <w:rsid w:val="00001A94"/>
    <w:rsid w:val="00002277"/>
    <w:rsid w:val="000025E6"/>
    <w:rsid w:val="000029F0"/>
    <w:rsid w:val="00003471"/>
    <w:rsid w:val="00003E0F"/>
    <w:rsid w:val="000045B5"/>
    <w:rsid w:val="00004681"/>
    <w:rsid w:val="00004A32"/>
    <w:rsid w:val="00005815"/>
    <w:rsid w:val="00005B53"/>
    <w:rsid w:val="00005C47"/>
    <w:rsid w:val="00006E4B"/>
    <w:rsid w:val="00010089"/>
    <w:rsid w:val="00010744"/>
    <w:rsid w:val="000107A0"/>
    <w:rsid w:val="00012A45"/>
    <w:rsid w:val="00012C41"/>
    <w:rsid w:val="000131D5"/>
    <w:rsid w:val="00013428"/>
    <w:rsid w:val="00013431"/>
    <w:rsid w:val="00013BD2"/>
    <w:rsid w:val="00013DD1"/>
    <w:rsid w:val="00014566"/>
    <w:rsid w:val="0001457A"/>
    <w:rsid w:val="00014D13"/>
    <w:rsid w:val="0001521E"/>
    <w:rsid w:val="000158DC"/>
    <w:rsid w:val="00016203"/>
    <w:rsid w:val="00017C39"/>
    <w:rsid w:val="00020276"/>
    <w:rsid w:val="00020F94"/>
    <w:rsid w:val="000234C1"/>
    <w:rsid w:val="00024AD3"/>
    <w:rsid w:val="000259B8"/>
    <w:rsid w:val="00025CB3"/>
    <w:rsid w:val="00026AE7"/>
    <w:rsid w:val="000300A3"/>
    <w:rsid w:val="00031B25"/>
    <w:rsid w:val="00031DF0"/>
    <w:rsid w:val="00032490"/>
    <w:rsid w:val="00032713"/>
    <w:rsid w:val="000327B2"/>
    <w:rsid w:val="00032A6B"/>
    <w:rsid w:val="00032ABB"/>
    <w:rsid w:val="0003396B"/>
    <w:rsid w:val="00033ADC"/>
    <w:rsid w:val="00033D40"/>
    <w:rsid w:val="00034BBB"/>
    <w:rsid w:val="000355F1"/>
    <w:rsid w:val="0003568C"/>
    <w:rsid w:val="000359A6"/>
    <w:rsid w:val="0003640F"/>
    <w:rsid w:val="000377DC"/>
    <w:rsid w:val="00040C70"/>
    <w:rsid w:val="0004115E"/>
    <w:rsid w:val="00041198"/>
    <w:rsid w:val="0004183D"/>
    <w:rsid w:val="000432E5"/>
    <w:rsid w:val="00043338"/>
    <w:rsid w:val="000443C5"/>
    <w:rsid w:val="00045742"/>
    <w:rsid w:val="000460BF"/>
    <w:rsid w:val="00047125"/>
    <w:rsid w:val="00047922"/>
    <w:rsid w:val="00052A75"/>
    <w:rsid w:val="000538A2"/>
    <w:rsid w:val="00053971"/>
    <w:rsid w:val="00055167"/>
    <w:rsid w:val="000556D8"/>
    <w:rsid w:val="00055944"/>
    <w:rsid w:val="00055B96"/>
    <w:rsid w:val="00055C37"/>
    <w:rsid w:val="000573F4"/>
    <w:rsid w:val="00057457"/>
    <w:rsid w:val="00057FF6"/>
    <w:rsid w:val="00062447"/>
    <w:rsid w:val="00062D8F"/>
    <w:rsid w:val="00063F68"/>
    <w:rsid w:val="0006645E"/>
    <w:rsid w:val="00066D3A"/>
    <w:rsid w:val="00066F88"/>
    <w:rsid w:val="000700C1"/>
    <w:rsid w:val="00070F42"/>
    <w:rsid w:val="000714DF"/>
    <w:rsid w:val="0007198D"/>
    <w:rsid w:val="000719C1"/>
    <w:rsid w:val="000743BF"/>
    <w:rsid w:val="0007703A"/>
    <w:rsid w:val="0007771B"/>
    <w:rsid w:val="00077F7F"/>
    <w:rsid w:val="00077FFB"/>
    <w:rsid w:val="00083915"/>
    <w:rsid w:val="000853BF"/>
    <w:rsid w:val="000855FC"/>
    <w:rsid w:val="00085E6F"/>
    <w:rsid w:val="0008648C"/>
    <w:rsid w:val="00086537"/>
    <w:rsid w:val="00086E68"/>
    <w:rsid w:val="00087383"/>
    <w:rsid w:val="000900B9"/>
    <w:rsid w:val="00090754"/>
    <w:rsid w:val="00090A20"/>
    <w:rsid w:val="00091277"/>
    <w:rsid w:val="00091390"/>
    <w:rsid w:val="000924BC"/>
    <w:rsid w:val="00093055"/>
    <w:rsid w:val="000930B6"/>
    <w:rsid w:val="00094516"/>
    <w:rsid w:val="00094BAC"/>
    <w:rsid w:val="00094ED5"/>
    <w:rsid w:val="00095492"/>
    <w:rsid w:val="00095BD3"/>
    <w:rsid w:val="00095E18"/>
    <w:rsid w:val="000963E0"/>
    <w:rsid w:val="0009722E"/>
    <w:rsid w:val="000A05BB"/>
    <w:rsid w:val="000A0B90"/>
    <w:rsid w:val="000A153E"/>
    <w:rsid w:val="000A1561"/>
    <w:rsid w:val="000A2989"/>
    <w:rsid w:val="000A2E64"/>
    <w:rsid w:val="000A336E"/>
    <w:rsid w:val="000A354E"/>
    <w:rsid w:val="000A4799"/>
    <w:rsid w:val="000A49C2"/>
    <w:rsid w:val="000A4B47"/>
    <w:rsid w:val="000A50BC"/>
    <w:rsid w:val="000A62DA"/>
    <w:rsid w:val="000A6A43"/>
    <w:rsid w:val="000A6AA6"/>
    <w:rsid w:val="000A7408"/>
    <w:rsid w:val="000A7AB5"/>
    <w:rsid w:val="000B0570"/>
    <w:rsid w:val="000B06BB"/>
    <w:rsid w:val="000B0DD5"/>
    <w:rsid w:val="000B2713"/>
    <w:rsid w:val="000B2734"/>
    <w:rsid w:val="000B275A"/>
    <w:rsid w:val="000B28A9"/>
    <w:rsid w:val="000B35EC"/>
    <w:rsid w:val="000B40FF"/>
    <w:rsid w:val="000B4E35"/>
    <w:rsid w:val="000B5558"/>
    <w:rsid w:val="000B5704"/>
    <w:rsid w:val="000B58C5"/>
    <w:rsid w:val="000B5E2D"/>
    <w:rsid w:val="000B6081"/>
    <w:rsid w:val="000B6AD2"/>
    <w:rsid w:val="000B6ECD"/>
    <w:rsid w:val="000B7882"/>
    <w:rsid w:val="000B7991"/>
    <w:rsid w:val="000C1DAF"/>
    <w:rsid w:val="000C2F81"/>
    <w:rsid w:val="000C693E"/>
    <w:rsid w:val="000C6FF5"/>
    <w:rsid w:val="000D036B"/>
    <w:rsid w:val="000D0435"/>
    <w:rsid w:val="000D0630"/>
    <w:rsid w:val="000D0905"/>
    <w:rsid w:val="000D117C"/>
    <w:rsid w:val="000D261B"/>
    <w:rsid w:val="000D271C"/>
    <w:rsid w:val="000D3157"/>
    <w:rsid w:val="000D4292"/>
    <w:rsid w:val="000D59A6"/>
    <w:rsid w:val="000D6D72"/>
    <w:rsid w:val="000D6E4F"/>
    <w:rsid w:val="000D79C1"/>
    <w:rsid w:val="000E10C7"/>
    <w:rsid w:val="000E208B"/>
    <w:rsid w:val="000E2313"/>
    <w:rsid w:val="000E2989"/>
    <w:rsid w:val="000E378B"/>
    <w:rsid w:val="000E37CA"/>
    <w:rsid w:val="000E3CF1"/>
    <w:rsid w:val="000E3F41"/>
    <w:rsid w:val="000E4745"/>
    <w:rsid w:val="000E481E"/>
    <w:rsid w:val="000E4996"/>
    <w:rsid w:val="000E5E47"/>
    <w:rsid w:val="000E679D"/>
    <w:rsid w:val="000E726C"/>
    <w:rsid w:val="000F1029"/>
    <w:rsid w:val="000F2A0F"/>
    <w:rsid w:val="000F308C"/>
    <w:rsid w:val="000F31F9"/>
    <w:rsid w:val="000F3248"/>
    <w:rsid w:val="000F3BD3"/>
    <w:rsid w:val="000F5466"/>
    <w:rsid w:val="000F5E10"/>
    <w:rsid w:val="000F6F79"/>
    <w:rsid w:val="00101ADF"/>
    <w:rsid w:val="0010210A"/>
    <w:rsid w:val="00103E53"/>
    <w:rsid w:val="00103EB4"/>
    <w:rsid w:val="001045C7"/>
    <w:rsid w:val="00105E80"/>
    <w:rsid w:val="001064ED"/>
    <w:rsid w:val="00110166"/>
    <w:rsid w:val="00110ACA"/>
    <w:rsid w:val="00110DA7"/>
    <w:rsid w:val="00111391"/>
    <w:rsid w:val="00111686"/>
    <w:rsid w:val="0011176A"/>
    <w:rsid w:val="001123E3"/>
    <w:rsid w:val="0011296F"/>
    <w:rsid w:val="00112C88"/>
    <w:rsid w:val="00112F7D"/>
    <w:rsid w:val="00113BF9"/>
    <w:rsid w:val="001140DA"/>
    <w:rsid w:val="00114124"/>
    <w:rsid w:val="00116531"/>
    <w:rsid w:val="00116B06"/>
    <w:rsid w:val="00117EFF"/>
    <w:rsid w:val="001203F3"/>
    <w:rsid w:val="001210C8"/>
    <w:rsid w:val="00121969"/>
    <w:rsid w:val="00121DAC"/>
    <w:rsid w:val="00122A52"/>
    <w:rsid w:val="00122AB8"/>
    <w:rsid w:val="00122F10"/>
    <w:rsid w:val="00123FF7"/>
    <w:rsid w:val="001243F4"/>
    <w:rsid w:val="00125292"/>
    <w:rsid w:val="001256D0"/>
    <w:rsid w:val="00126121"/>
    <w:rsid w:val="001268FF"/>
    <w:rsid w:val="00127128"/>
    <w:rsid w:val="001271B9"/>
    <w:rsid w:val="00130DBF"/>
    <w:rsid w:val="00131D5E"/>
    <w:rsid w:val="001346EC"/>
    <w:rsid w:val="00135234"/>
    <w:rsid w:val="00136107"/>
    <w:rsid w:val="0013679D"/>
    <w:rsid w:val="00136D40"/>
    <w:rsid w:val="001408DE"/>
    <w:rsid w:val="001419E9"/>
    <w:rsid w:val="00143271"/>
    <w:rsid w:val="00144866"/>
    <w:rsid w:val="00145998"/>
    <w:rsid w:val="00146829"/>
    <w:rsid w:val="00146A38"/>
    <w:rsid w:val="00146FBB"/>
    <w:rsid w:val="00147214"/>
    <w:rsid w:val="0014735F"/>
    <w:rsid w:val="00147719"/>
    <w:rsid w:val="00147E66"/>
    <w:rsid w:val="00151F52"/>
    <w:rsid w:val="001522A0"/>
    <w:rsid w:val="00153B84"/>
    <w:rsid w:val="00153BEC"/>
    <w:rsid w:val="00153D30"/>
    <w:rsid w:val="0015455B"/>
    <w:rsid w:val="0015457D"/>
    <w:rsid w:val="001559C2"/>
    <w:rsid w:val="001559CF"/>
    <w:rsid w:val="0015657F"/>
    <w:rsid w:val="00157B1F"/>
    <w:rsid w:val="001607E4"/>
    <w:rsid w:val="00160CBD"/>
    <w:rsid w:val="00160E0B"/>
    <w:rsid w:val="0016397F"/>
    <w:rsid w:val="0016430D"/>
    <w:rsid w:val="001644C4"/>
    <w:rsid w:val="00165B48"/>
    <w:rsid w:val="00165BF8"/>
    <w:rsid w:val="001668FD"/>
    <w:rsid w:val="00166E85"/>
    <w:rsid w:val="00167E7C"/>
    <w:rsid w:val="001706F6"/>
    <w:rsid w:val="00171677"/>
    <w:rsid w:val="001728B5"/>
    <w:rsid w:val="00172E90"/>
    <w:rsid w:val="0017320D"/>
    <w:rsid w:val="00173B04"/>
    <w:rsid w:val="0017441D"/>
    <w:rsid w:val="00175245"/>
    <w:rsid w:val="00180C73"/>
    <w:rsid w:val="00183164"/>
    <w:rsid w:val="00183DC6"/>
    <w:rsid w:val="00184CF5"/>
    <w:rsid w:val="00185AA0"/>
    <w:rsid w:val="001867A6"/>
    <w:rsid w:val="00186C61"/>
    <w:rsid w:val="00187762"/>
    <w:rsid w:val="00187A2B"/>
    <w:rsid w:val="00187E61"/>
    <w:rsid w:val="0019045B"/>
    <w:rsid w:val="00190F26"/>
    <w:rsid w:val="001915A8"/>
    <w:rsid w:val="00192531"/>
    <w:rsid w:val="00192E91"/>
    <w:rsid w:val="001930D4"/>
    <w:rsid w:val="0019334D"/>
    <w:rsid w:val="00193EAD"/>
    <w:rsid w:val="0019410E"/>
    <w:rsid w:val="00194391"/>
    <w:rsid w:val="001943CE"/>
    <w:rsid w:val="001958FE"/>
    <w:rsid w:val="00195EA9"/>
    <w:rsid w:val="0019637E"/>
    <w:rsid w:val="00196930"/>
    <w:rsid w:val="00197859"/>
    <w:rsid w:val="001A11BD"/>
    <w:rsid w:val="001A184D"/>
    <w:rsid w:val="001A25EF"/>
    <w:rsid w:val="001A2781"/>
    <w:rsid w:val="001A3C07"/>
    <w:rsid w:val="001A592B"/>
    <w:rsid w:val="001A5B25"/>
    <w:rsid w:val="001A5DD0"/>
    <w:rsid w:val="001A614B"/>
    <w:rsid w:val="001A70D1"/>
    <w:rsid w:val="001A75DE"/>
    <w:rsid w:val="001A78BB"/>
    <w:rsid w:val="001A7928"/>
    <w:rsid w:val="001B0B38"/>
    <w:rsid w:val="001B0EFA"/>
    <w:rsid w:val="001B178E"/>
    <w:rsid w:val="001B189F"/>
    <w:rsid w:val="001B2253"/>
    <w:rsid w:val="001B26EF"/>
    <w:rsid w:val="001B38B1"/>
    <w:rsid w:val="001B3BCF"/>
    <w:rsid w:val="001B3E68"/>
    <w:rsid w:val="001B4308"/>
    <w:rsid w:val="001B6E49"/>
    <w:rsid w:val="001B6E96"/>
    <w:rsid w:val="001B742A"/>
    <w:rsid w:val="001B756D"/>
    <w:rsid w:val="001B775D"/>
    <w:rsid w:val="001B7C56"/>
    <w:rsid w:val="001C0AC6"/>
    <w:rsid w:val="001C2744"/>
    <w:rsid w:val="001C2D65"/>
    <w:rsid w:val="001C3119"/>
    <w:rsid w:val="001C39E5"/>
    <w:rsid w:val="001C5825"/>
    <w:rsid w:val="001C66B2"/>
    <w:rsid w:val="001C79D8"/>
    <w:rsid w:val="001D0200"/>
    <w:rsid w:val="001D233D"/>
    <w:rsid w:val="001D30C7"/>
    <w:rsid w:val="001D3267"/>
    <w:rsid w:val="001D4C00"/>
    <w:rsid w:val="001D574C"/>
    <w:rsid w:val="001D6244"/>
    <w:rsid w:val="001E0281"/>
    <w:rsid w:val="001E0E08"/>
    <w:rsid w:val="001E1789"/>
    <w:rsid w:val="001E2977"/>
    <w:rsid w:val="001E34D2"/>
    <w:rsid w:val="001E3EB1"/>
    <w:rsid w:val="001E3F55"/>
    <w:rsid w:val="001E3FCA"/>
    <w:rsid w:val="001E49D3"/>
    <w:rsid w:val="001E6249"/>
    <w:rsid w:val="001E64E7"/>
    <w:rsid w:val="001E7020"/>
    <w:rsid w:val="001E72F1"/>
    <w:rsid w:val="001F0634"/>
    <w:rsid w:val="001F0E9B"/>
    <w:rsid w:val="001F148B"/>
    <w:rsid w:val="001F1B48"/>
    <w:rsid w:val="001F27B6"/>
    <w:rsid w:val="001F2F14"/>
    <w:rsid w:val="001F347A"/>
    <w:rsid w:val="001F40FF"/>
    <w:rsid w:val="001F53C9"/>
    <w:rsid w:val="001F6F5E"/>
    <w:rsid w:val="001F72EB"/>
    <w:rsid w:val="0020086C"/>
    <w:rsid w:val="00200BD9"/>
    <w:rsid w:val="0020135B"/>
    <w:rsid w:val="00202626"/>
    <w:rsid w:val="0020278F"/>
    <w:rsid w:val="00202F15"/>
    <w:rsid w:val="00203453"/>
    <w:rsid w:val="002044FB"/>
    <w:rsid w:val="00205ACF"/>
    <w:rsid w:val="0020624F"/>
    <w:rsid w:val="00206A69"/>
    <w:rsid w:val="0020794B"/>
    <w:rsid w:val="002102A2"/>
    <w:rsid w:val="002107FB"/>
    <w:rsid w:val="00210AF7"/>
    <w:rsid w:val="00210CF9"/>
    <w:rsid w:val="00210EB3"/>
    <w:rsid w:val="00211702"/>
    <w:rsid w:val="00211CAE"/>
    <w:rsid w:val="00211DF4"/>
    <w:rsid w:val="00213216"/>
    <w:rsid w:val="0021349D"/>
    <w:rsid w:val="002134D2"/>
    <w:rsid w:val="002140D0"/>
    <w:rsid w:val="002154A3"/>
    <w:rsid w:val="00216162"/>
    <w:rsid w:val="00217C74"/>
    <w:rsid w:val="00220318"/>
    <w:rsid w:val="002204AC"/>
    <w:rsid w:val="00220744"/>
    <w:rsid w:val="00220A9C"/>
    <w:rsid w:val="00220BFB"/>
    <w:rsid w:val="00220E96"/>
    <w:rsid w:val="0022116B"/>
    <w:rsid w:val="00221332"/>
    <w:rsid w:val="0022174B"/>
    <w:rsid w:val="002218A7"/>
    <w:rsid w:val="002219D5"/>
    <w:rsid w:val="00221DFC"/>
    <w:rsid w:val="00221E3E"/>
    <w:rsid w:val="00221F0B"/>
    <w:rsid w:val="00222263"/>
    <w:rsid w:val="00222EF2"/>
    <w:rsid w:val="002246CB"/>
    <w:rsid w:val="00225045"/>
    <w:rsid w:val="002270ED"/>
    <w:rsid w:val="002275F0"/>
    <w:rsid w:val="0023088C"/>
    <w:rsid w:val="002309A5"/>
    <w:rsid w:val="00230BF1"/>
    <w:rsid w:val="002322DE"/>
    <w:rsid w:val="002323EA"/>
    <w:rsid w:val="00233490"/>
    <w:rsid w:val="00233E61"/>
    <w:rsid w:val="00234D69"/>
    <w:rsid w:val="0023599D"/>
    <w:rsid w:val="00235A29"/>
    <w:rsid w:val="0023667A"/>
    <w:rsid w:val="0023710D"/>
    <w:rsid w:val="002373D2"/>
    <w:rsid w:val="00237470"/>
    <w:rsid w:val="00237962"/>
    <w:rsid w:val="002412A3"/>
    <w:rsid w:val="00241CA3"/>
    <w:rsid w:val="00242DBC"/>
    <w:rsid w:val="00242ED6"/>
    <w:rsid w:val="0024308E"/>
    <w:rsid w:val="0024309D"/>
    <w:rsid w:val="002449C4"/>
    <w:rsid w:val="002451E0"/>
    <w:rsid w:val="00245678"/>
    <w:rsid w:val="00245B2A"/>
    <w:rsid w:val="00246CF9"/>
    <w:rsid w:val="00246DCA"/>
    <w:rsid w:val="002472DE"/>
    <w:rsid w:val="00252801"/>
    <w:rsid w:val="002529FF"/>
    <w:rsid w:val="00252BEA"/>
    <w:rsid w:val="00253153"/>
    <w:rsid w:val="002535E7"/>
    <w:rsid w:val="002545D1"/>
    <w:rsid w:val="00254889"/>
    <w:rsid w:val="00255E5C"/>
    <w:rsid w:val="002569DC"/>
    <w:rsid w:val="002573B4"/>
    <w:rsid w:val="00257532"/>
    <w:rsid w:val="00257763"/>
    <w:rsid w:val="00260BD1"/>
    <w:rsid w:val="00260D7F"/>
    <w:rsid w:val="002613BA"/>
    <w:rsid w:val="00261DBE"/>
    <w:rsid w:val="00262161"/>
    <w:rsid w:val="002628B0"/>
    <w:rsid w:val="0026291C"/>
    <w:rsid w:val="00262C1F"/>
    <w:rsid w:val="00262DE3"/>
    <w:rsid w:val="002644F4"/>
    <w:rsid w:val="00264C5F"/>
    <w:rsid w:val="0026595F"/>
    <w:rsid w:val="002665CC"/>
    <w:rsid w:val="00266A39"/>
    <w:rsid w:val="002709EC"/>
    <w:rsid w:val="00271366"/>
    <w:rsid w:val="00271E14"/>
    <w:rsid w:val="0027212E"/>
    <w:rsid w:val="00272B57"/>
    <w:rsid w:val="00273808"/>
    <w:rsid w:val="002740FE"/>
    <w:rsid w:val="0027419E"/>
    <w:rsid w:val="0027447F"/>
    <w:rsid w:val="00274578"/>
    <w:rsid w:val="002756A0"/>
    <w:rsid w:val="00275EC0"/>
    <w:rsid w:val="002763E3"/>
    <w:rsid w:val="00276ABC"/>
    <w:rsid w:val="00277322"/>
    <w:rsid w:val="00277F59"/>
    <w:rsid w:val="002807A1"/>
    <w:rsid w:val="0028098A"/>
    <w:rsid w:val="0028102C"/>
    <w:rsid w:val="0028160A"/>
    <w:rsid w:val="00283442"/>
    <w:rsid w:val="00283467"/>
    <w:rsid w:val="0028365D"/>
    <w:rsid w:val="00283A58"/>
    <w:rsid w:val="00283E20"/>
    <w:rsid w:val="00285209"/>
    <w:rsid w:val="0028703B"/>
    <w:rsid w:val="002875A6"/>
    <w:rsid w:val="002879D2"/>
    <w:rsid w:val="002904B4"/>
    <w:rsid w:val="00291280"/>
    <w:rsid w:val="00291316"/>
    <w:rsid w:val="002913DC"/>
    <w:rsid w:val="00291B1A"/>
    <w:rsid w:val="00291E6F"/>
    <w:rsid w:val="002921FF"/>
    <w:rsid w:val="00292895"/>
    <w:rsid w:val="00294318"/>
    <w:rsid w:val="00294F69"/>
    <w:rsid w:val="002955B5"/>
    <w:rsid w:val="0029693D"/>
    <w:rsid w:val="002975EB"/>
    <w:rsid w:val="00297928"/>
    <w:rsid w:val="002A0110"/>
    <w:rsid w:val="002A038F"/>
    <w:rsid w:val="002A1E4D"/>
    <w:rsid w:val="002A1F56"/>
    <w:rsid w:val="002A2D02"/>
    <w:rsid w:val="002A36E7"/>
    <w:rsid w:val="002A38A3"/>
    <w:rsid w:val="002A3955"/>
    <w:rsid w:val="002A5419"/>
    <w:rsid w:val="002A59BA"/>
    <w:rsid w:val="002A5CA8"/>
    <w:rsid w:val="002A7F4C"/>
    <w:rsid w:val="002B000D"/>
    <w:rsid w:val="002B0F57"/>
    <w:rsid w:val="002B1118"/>
    <w:rsid w:val="002B1569"/>
    <w:rsid w:val="002B17C5"/>
    <w:rsid w:val="002B1B05"/>
    <w:rsid w:val="002B1B80"/>
    <w:rsid w:val="002B1EA9"/>
    <w:rsid w:val="002B281A"/>
    <w:rsid w:val="002B2A7D"/>
    <w:rsid w:val="002B2CA6"/>
    <w:rsid w:val="002B3335"/>
    <w:rsid w:val="002B3E20"/>
    <w:rsid w:val="002B463F"/>
    <w:rsid w:val="002B49DC"/>
    <w:rsid w:val="002B4CD5"/>
    <w:rsid w:val="002B6096"/>
    <w:rsid w:val="002B6F59"/>
    <w:rsid w:val="002B73F3"/>
    <w:rsid w:val="002C1728"/>
    <w:rsid w:val="002C3C4B"/>
    <w:rsid w:val="002C403A"/>
    <w:rsid w:val="002C5690"/>
    <w:rsid w:val="002C7628"/>
    <w:rsid w:val="002C7684"/>
    <w:rsid w:val="002C7774"/>
    <w:rsid w:val="002C7D92"/>
    <w:rsid w:val="002D01BA"/>
    <w:rsid w:val="002D19A3"/>
    <w:rsid w:val="002D26DB"/>
    <w:rsid w:val="002D27BC"/>
    <w:rsid w:val="002D28EA"/>
    <w:rsid w:val="002D3ED9"/>
    <w:rsid w:val="002D4252"/>
    <w:rsid w:val="002D445B"/>
    <w:rsid w:val="002D52D9"/>
    <w:rsid w:val="002D5835"/>
    <w:rsid w:val="002E004F"/>
    <w:rsid w:val="002E00BF"/>
    <w:rsid w:val="002E0358"/>
    <w:rsid w:val="002E0980"/>
    <w:rsid w:val="002E10C1"/>
    <w:rsid w:val="002E2624"/>
    <w:rsid w:val="002E3013"/>
    <w:rsid w:val="002E30E0"/>
    <w:rsid w:val="002E3586"/>
    <w:rsid w:val="002E45A4"/>
    <w:rsid w:val="002E49E2"/>
    <w:rsid w:val="002E4A8A"/>
    <w:rsid w:val="002E52E4"/>
    <w:rsid w:val="002E5730"/>
    <w:rsid w:val="002E6588"/>
    <w:rsid w:val="002E78AE"/>
    <w:rsid w:val="002F014D"/>
    <w:rsid w:val="002F21EA"/>
    <w:rsid w:val="002F225E"/>
    <w:rsid w:val="002F243C"/>
    <w:rsid w:val="002F2AE3"/>
    <w:rsid w:val="002F3691"/>
    <w:rsid w:val="002F3B0B"/>
    <w:rsid w:val="002F4333"/>
    <w:rsid w:val="002F4E8D"/>
    <w:rsid w:val="002F54A7"/>
    <w:rsid w:val="002F56F9"/>
    <w:rsid w:val="002F5BDE"/>
    <w:rsid w:val="002F71B4"/>
    <w:rsid w:val="00300094"/>
    <w:rsid w:val="00300A93"/>
    <w:rsid w:val="00301E32"/>
    <w:rsid w:val="00301F29"/>
    <w:rsid w:val="00302913"/>
    <w:rsid w:val="00303C6E"/>
    <w:rsid w:val="00303C88"/>
    <w:rsid w:val="00304F91"/>
    <w:rsid w:val="00305E13"/>
    <w:rsid w:val="00305E16"/>
    <w:rsid w:val="00306E9B"/>
    <w:rsid w:val="003106DB"/>
    <w:rsid w:val="00310B63"/>
    <w:rsid w:val="00310DE3"/>
    <w:rsid w:val="0031109E"/>
    <w:rsid w:val="00311683"/>
    <w:rsid w:val="0031209F"/>
    <w:rsid w:val="00313390"/>
    <w:rsid w:val="003135B2"/>
    <w:rsid w:val="00313704"/>
    <w:rsid w:val="003143F0"/>
    <w:rsid w:val="00314444"/>
    <w:rsid w:val="00315247"/>
    <w:rsid w:val="00316058"/>
    <w:rsid w:val="00317344"/>
    <w:rsid w:val="0031763F"/>
    <w:rsid w:val="00320A57"/>
    <w:rsid w:val="00320D2F"/>
    <w:rsid w:val="003216A3"/>
    <w:rsid w:val="003218EE"/>
    <w:rsid w:val="0032207B"/>
    <w:rsid w:val="00322B83"/>
    <w:rsid w:val="003236D1"/>
    <w:rsid w:val="003238E0"/>
    <w:rsid w:val="003239CE"/>
    <w:rsid w:val="003248CA"/>
    <w:rsid w:val="00324900"/>
    <w:rsid w:val="00324FFC"/>
    <w:rsid w:val="0032503B"/>
    <w:rsid w:val="00325275"/>
    <w:rsid w:val="00325DB9"/>
    <w:rsid w:val="00325EFE"/>
    <w:rsid w:val="0032662D"/>
    <w:rsid w:val="0032666D"/>
    <w:rsid w:val="0032748D"/>
    <w:rsid w:val="00332A0F"/>
    <w:rsid w:val="00332A20"/>
    <w:rsid w:val="00333A37"/>
    <w:rsid w:val="00333DEA"/>
    <w:rsid w:val="00334A89"/>
    <w:rsid w:val="00334BCB"/>
    <w:rsid w:val="0033713D"/>
    <w:rsid w:val="003409FB"/>
    <w:rsid w:val="00340E7B"/>
    <w:rsid w:val="00341817"/>
    <w:rsid w:val="00342EE0"/>
    <w:rsid w:val="003434DC"/>
    <w:rsid w:val="003436C7"/>
    <w:rsid w:val="00343C09"/>
    <w:rsid w:val="00344357"/>
    <w:rsid w:val="00344C39"/>
    <w:rsid w:val="00344C76"/>
    <w:rsid w:val="00345320"/>
    <w:rsid w:val="003463C6"/>
    <w:rsid w:val="00346400"/>
    <w:rsid w:val="00347114"/>
    <w:rsid w:val="0034772B"/>
    <w:rsid w:val="00347E6C"/>
    <w:rsid w:val="003514CC"/>
    <w:rsid w:val="003537F9"/>
    <w:rsid w:val="003546D0"/>
    <w:rsid w:val="0035510F"/>
    <w:rsid w:val="00355879"/>
    <w:rsid w:val="0035607D"/>
    <w:rsid w:val="003560B8"/>
    <w:rsid w:val="00356770"/>
    <w:rsid w:val="00356D7C"/>
    <w:rsid w:val="0035798F"/>
    <w:rsid w:val="00357EFC"/>
    <w:rsid w:val="003611E4"/>
    <w:rsid w:val="00361A7E"/>
    <w:rsid w:val="003625F4"/>
    <w:rsid w:val="00362CB1"/>
    <w:rsid w:val="00362E4B"/>
    <w:rsid w:val="00365459"/>
    <w:rsid w:val="00365BF8"/>
    <w:rsid w:val="00366494"/>
    <w:rsid w:val="0036659A"/>
    <w:rsid w:val="0036741C"/>
    <w:rsid w:val="00371A55"/>
    <w:rsid w:val="00372E17"/>
    <w:rsid w:val="003749F8"/>
    <w:rsid w:val="00374E29"/>
    <w:rsid w:val="00375016"/>
    <w:rsid w:val="00375176"/>
    <w:rsid w:val="003763EB"/>
    <w:rsid w:val="00376680"/>
    <w:rsid w:val="003767B7"/>
    <w:rsid w:val="003776BE"/>
    <w:rsid w:val="00382068"/>
    <w:rsid w:val="00382CC7"/>
    <w:rsid w:val="00382D2F"/>
    <w:rsid w:val="003841E7"/>
    <w:rsid w:val="00384759"/>
    <w:rsid w:val="00384D24"/>
    <w:rsid w:val="0038563A"/>
    <w:rsid w:val="00385ECE"/>
    <w:rsid w:val="00386AD2"/>
    <w:rsid w:val="0038741F"/>
    <w:rsid w:val="003877CA"/>
    <w:rsid w:val="0039172A"/>
    <w:rsid w:val="00391BBF"/>
    <w:rsid w:val="00392409"/>
    <w:rsid w:val="0039263D"/>
    <w:rsid w:val="003928C1"/>
    <w:rsid w:val="00392C75"/>
    <w:rsid w:val="00394CE7"/>
    <w:rsid w:val="003950E6"/>
    <w:rsid w:val="003952BD"/>
    <w:rsid w:val="0039598C"/>
    <w:rsid w:val="00397648"/>
    <w:rsid w:val="003A0846"/>
    <w:rsid w:val="003A1E7B"/>
    <w:rsid w:val="003A30CD"/>
    <w:rsid w:val="003A349A"/>
    <w:rsid w:val="003A35A2"/>
    <w:rsid w:val="003A4125"/>
    <w:rsid w:val="003A4EFB"/>
    <w:rsid w:val="003A5FC8"/>
    <w:rsid w:val="003A6203"/>
    <w:rsid w:val="003A6CD8"/>
    <w:rsid w:val="003A6EF9"/>
    <w:rsid w:val="003A7AFA"/>
    <w:rsid w:val="003A7E24"/>
    <w:rsid w:val="003B0535"/>
    <w:rsid w:val="003B057D"/>
    <w:rsid w:val="003B08FE"/>
    <w:rsid w:val="003B0D15"/>
    <w:rsid w:val="003B1A34"/>
    <w:rsid w:val="003B256B"/>
    <w:rsid w:val="003B27C0"/>
    <w:rsid w:val="003B2E26"/>
    <w:rsid w:val="003B32DF"/>
    <w:rsid w:val="003B3562"/>
    <w:rsid w:val="003B42FE"/>
    <w:rsid w:val="003B43B9"/>
    <w:rsid w:val="003B449B"/>
    <w:rsid w:val="003B4C63"/>
    <w:rsid w:val="003B53C5"/>
    <w:rsid w:val="003B5C6E"/>
    <w:rsid w:val="003B5DCE"/>
    <w:rsid w:val="003B5E56"/>
    <w:rsid w:val="003B61AA"/>
    <w:rsid w:val="003B6EF0"/>
    <w:rsid w:val="003C2116"/>
    <w:rsid w:val="003C2A00"/>
    <w:rsid w:val="003C4E5C"/>
    <w:rsid w:val="003C5B5F"/>
    <w:rsid w:val="003C62A0"/>
    <w:rsid w:val="003C6A0D"/>
    <w:rsid w:val="003C6A3E"/>
    <w:rsid w:val="003C789A"/>
    <w:rsid w:val="003C7DFC"/>
    <w:rsid w:val="003D056E"/>
    <w:rsid w:val="003D05E7"/>
    <w:rsid w:val="003D08EF"/>
    <w:rsid w:val="003D1853"/>
    <w:rsid w:val="003D201F"/>
    <w:rsid w:val="003D3420"/>
    <w:rsid w:val="003D39D5"/>
    <w:rsid w:val="003D4AEB"/>
    <w:rsid w:val="003D5295"/>
    <w:rsid w:val="003D59DD"/>
    <w:rsid w:val="003D5C65"/>
    <w:rsid w:val="003D5F4D"/>
    <w:rsid w:val="003D6285"/>
    <w:rsid w:val="003D6404"/>
    <w:rsid w:val="003D6520"/>
    <w:rsid w:val="003D7DF4"/>
    <w:rsid w:val="003E0F63"/>
    <w:rsid w:val="003E279E"/>
    <w:rsid w:val="003E32D1"/>
    <w:rsid w:val="003E389B"/>
    <w:rsid w:val="003E3A07"/>
    <w:rsid w:val="003E4C00"/>
    <w:rsid w:val="003E4E3D"/>
    <w:rsid w:val="003E51F5"/>
    <w:rsid w:val="003E54FE"/>
    <w:rsid w:val="003E5697"/>
    <w:rsid w:val="003E5703"/>
    <w:rsid w:val="003E5D4F"/>
    <w:rsid w:val="003E5DE7"/>
    <w:rsid w:val="003E68CE"/>
    <w:rsid w:val="003E6E97"/>
    <w:rsid w:val="003E7198"/>
    <w:rsid w:val="003E73F5"/>
    <w:rsid w:val="003F086E"/>
    <w:rsid w:val="003F0B7B"/>
    <w:rsid w:val="003F0F6A"/>
    <w:rsid w:val="003F1C68"/>
    <w:rsid w:val="003F219C"/>
    <w:rsid w:val="003F3CCD"/>
    <w:rsid w:val="003F64CA"/>
    <w:rsid w:val="003F6826"/>
    <w:rsid w:val="003F6D70"/>
    <w:rsid w:val="003F755D"/>
    <w:rsid w:val="0040104F"/>
    <w:rsid w:val="00401623"/>
    <w:rsid w:val="004030A9"/>
    <w:rsid w:val="00403A16"/>
    <w:rsid w:val="00404027"/>
    <w:rsid w:val="00406743"/>
    <w:rsid w:val="00407838"/>
    <w:rsid w:val="00407CFA"/>
    <w:rsid w:val="00412AC8"/>
    <w:rsid w:val="0041321F"/>
    <w:rsid w:val="004147C7"/>
    <w:rsid w:val="0041571D"/>
    <w:rsid w:val="00415D45"/>
    <w:rsid w:val="004167E9"/>
    <w:rsid w:val="0041699C"/>
    <w:rsid w:val="00417840"/>
    <w:rsid w:val="004216DF"/>
    <w:rsid w:val="0042182B"/>
    <w:rsid w:val="0042290C"/>
    <w:rsid w:val="00423766"/>
    <w:rsid w:val="004238CC"/>
    <w:rsid w:val="00424409"/>
    <w:rsid w:val="00424E3B"/>
    <w:rsid w:val="00425096"/>
    <w:rsid w:val="0042603A"/>
    <w:rsid w:val="004278A9"/>
    <w:rsid w:val="004300AD"/>
    <w:rsid w:val="00430A2F"/>
    <w:rsid w:val="00432B31"/>
    <w:rsid w:val="004356E3"/>
    <w:rsid w:val="00435731"/>
    <w:rsid w:val="0043605C"/>
    <w:rsid w:val="00437CCA"/>
    <w:rsid w:val="00442124"/>
    <w:rsid w:val="00443852"/>
    <w:rsid w:val="0044400F"/>
    <w:rsid w:val="004440BE"/>
    <w:rsid w:val="00444537"/>
    <w:rsid w:val="00445C01"/>
    <w:rsid w:val="00446127"/>
    <w:rsid w:val="00446148"/>
    <w:rsid w:val="00446A4C"/>
    <w:rsid w:val="00447D35"/>
    <w:rsid w:val="004520D9"/>
    <w:rsid w:val="004523E7"/>
    <w:rsid w:val="00453039"/>
    <w:rsid w:val="00453FEE"/>
    <w:rsid w:val="0046083C"/>
    <w:rsid w:val="00462C03"/>
    <w:rsid w:val="00464205"/>
    <w:rsid w:val="004660B5"/>
    <w:rsid w:val="00466494"/>
    <w:rsid w:val="00467681"/>
    <w:rsid w:val="0046793F"/>
    <w:rsid w:val="00470535"/>
    <w:rsid w:val="00471A96"/>
    <w:rsid w:val="00472058"/>
    <w:rsid w:val="00472352"/>
    <w:rsid w:val="00473036"/>
    <w:rsid w:val="00474E22"/>
    <w:rsid w:val="004752C5"/>
    <w:rsid w:val="0047542A"/>
    <w:rsid w:val="0047563F"/>
    <w:rsid w:val="00475996"/>
    <w:rsid w:val="0047688D"/>
    <w:rsid w:val="00477B8F"/>
    <w:rsid w:val="00481ACE"/>
    <w:rsid w:val="00481D5C"/>
    <w:rsid w:val="00483144"/>
    <w:rsid w:val="004831B7"/>
    <w:rsid w:val="0048428A"/>
    <w:rsid w:val="00485E3E"/>
    <w:rsid w:val="0048671C"/>
    <w:rsid w:val="00486BCE"/>
    <w:rsid w:val="00490328"/>
    <w:rsid w:val="00490DCE"/>
    <w:rsid w:val="00492694"/>
    <w:rsid w:val="00492C40"/>
    <w:rsid w:val="00492DAF"/>
    <w:rsid w:val="00492F79"/>
    <w:rsid w:val="00493386"/>
    <w:rsid w:val="0049458C"/>
    <w:rsid w:val="00495625"/>
    <w:rsid w:val="00497872"/>
    <w:rsid w:val="004A01B8"/>
    <w:rsid w:val="004A07F3"/>
    <w:rsid w:val="004A1585"/>
    <w:rsid w:val="004A193C"/>
    <w:rsid w:val="004A1B42"/>
    <w:rsid w:val="004A1EDF"/>
    <w:rsid w:val="004A3051"/>
    <w:rsid w:val="004A323D"/>
    <w:rsid w:val="004A32FA"/>
    <w:rsid w:val="004A3FF0"/>
    <w:rsid w:val="004A4315"/>
    <w:rsid w:val="004A4666"/>
    <w:rsid w:val="004A498B"/>
    <w:rsid w:val="004A5D3C"/>
    <w:rsid w:val="004A6AB3"/>
    <w:rsid w:val="004A71D7"/>
    <w:rsid w:val="004B1301"/>
    <w:rsid w:val="004B1C6A"/>
    <w:rsid w:val="004B2B54"/>
    <w:rsid w:val="004B2B79"/>
    <w:rsid w:val="004B3065"/>
    <w:rsid w:val="004B3172"/>
    <w:rsid w:val="004B33A6"/>
    <w:rsid w:val="004B34F0"/>
    <w:rsid w:val="004B41A1"/>
    <w:rsid w:val="004B46C1"/>
    <w:rsid w:val="004B4A13"/>
    <w:rsid w:val="004B5423"/>
    <w:rsid w:val="004B57F0"/>
    <w:rsid w:val="004B5D40"/>
    <w:rsid w:val="004B688B"/>
    <w:rsid w:val="004B6BB3"/>
    <w:rsid w:val="004B6DF6"/>
    <w:rsid w:val="004B7240"/>
    <w:rsid w:val="004C0C60"/>
    <w:rsid w:val="004C12F8"/>
    <w:rsid w:val="004C1321"/>
    <w:rsid w:val="004C1DD6"/>
    <w:rsid w:val="004C2BBC"/>
    <w:rsid w:val="004C2C8F"/>
    <w:rsid w:val="004C3118"/>
    <w:rsid w:val="004C33A5"/>
    <w:rsid w:val="004C44C3"/>
    <w:rsid w:val="004C4DD1"/>
    <w:rsid w:val="004C4EC5"/>
    <w:rsid w:val="004C4FA1"/>
    <w:rsid w:val="004C5814"/>
    <w:rsid w:val="004C5CD7"/>
    <w:rsid w:val="004C6766"/>
    <w:rsid w:val="004C6E4F"/>
    <w:rsid w:val="004D06AE"/>
    <w:rsid w:val="004D0B41"/>
    <w:rsid w:val="004D1420"/>
    <w:rsid w:val="004D14CA"/>
    <w:rsid w:val="004D19F7"/>
    <w:rsid w:val="004D202F"/>
    <w:rsid w:val="004D2ABB"/>
    <w:rsid w:val="004D2D2A"/>
    <w:rsid w:val="004D3020"/>
    <w:rsid w:val="004D3B1A"/>
    <w:rsid w:val="004D419C"/>
    <w:rsid w:val="004D5581"/>
    <w:rsid w:val="004E0965"/>
    <w:rsid w:val="004E1874"/>
    <w:rsid w:val="004E27FA"/>
    <w:rsid w:val="004E2B11"/>
    <w:rsid w:val="004E2E67"/>
    <w:rsid w:val="004E31DC"/>
    <w:rsid w:val="004E3BFB"/>
    <w:rsid w:val="004E52AE"/>
    <w:rsid w:val="004E52FD"/>
    <w:rsid w:val="004E565D"/>
    <w:rsid w:val="004E5ACC"/>
    <w:rsid w:val="004E649D"/>
    <w:rsid w:val="004E692B"/>
    <w:rsid w:val="004E6C70"/>
    <w:rsid w:val="004F0054"/>
    <w:rsid w:val="004F13FF"/>
    <w:rsid w:val="004F1864"/>
    <w:rsid w:val="004F2D87"/>
    <w:rsid w:val="004F2F4E"/>
    <w:rsid w:val="004F31A7"/>
    <w:rsid w:val="004F519A"/>
    <w:rsid w:val="004F59CB"/>
    <w:rsid w:val="005001B0"/>
    <w:rsid w:val="005028B8"/>
    <w:rsid w:val="00502DB7"/>
    <w:rsid w:val="005033C2"/>
    <w:rsid w:val="00503F35"/>
    <w:rsid w:val="0050465E"/>
    <w:rsid w:val="00504C97"/>
    <w:rsid w:val="005052D7"/>
    <w:rsid w:val="005057AB"/>
    <w:rsid w:val="0050617B"/>
    <w:rsid w:val="00507636"/>
    <w:rsid w:val="00507736"/>
    <w:rsid w:val="00507781"/>
    <w:rsid w:val="005103A4"/>
    <w:rsid w:val="005107C2"/>
    <w:rsid w:val="00511124"/>
    <w:rsid w:val="00511596"/>
    <w:rsid w:val="005117AC"/>
    <w:rsid w:val="0051185A"/>
    <w:rsid w:val="00514C16"/>
    <w:rsid w:val="0051576C"/>
    <w:rsid w:val="00515C6A"/>
    <w:rsid w:val="00515E0E"/>
    <w:rsid w:val="00517B51"/>
    <w:rsid w:val="00517C47"/>
    <w:rsid w:val="00517D31"/>
    <w:rsid w:val="00520755"/>
    <w:rsid w:val="005208F9"/>
    <w:rsid w:val="00521614"/>
    <w:rsid w:val="00521BB6"/>
    <w:rsid w:val="005229B7"/>
    <w:rsid w:val="00522FED"/>
    <w:rsid w:val="005232AB"/>
    <w:rsid w:val="005235B5"/>
    <w:rsid w:val="005245CE"/>
    <w:rsid w:val="00524D03"/>
    <w:rsid w:val="00524E26"/>
    <w:rsid w:val="00525921"/>
    <w:rsid w:val="00525ECA"/>
    <w:rsid w:val="00526780"/>
    <w:rsid w:val="00527824"/>
    <w:rsid w:val="00530086"/>
    <w:rsid w:val="00530AA5"/>
    <w:rsid w:val="00531539"/>
    <w:rsid w:val="005317FF"/>
    <w:rsid w:val="0053235F"/>
    <w:rsid w:val="00533133"/>
    <w:rsid w:val="0053361C"/>
    <w:rsid w:val="0053467A"/>
    <w:rsid w:val="0053496C"/>
    <w:rsid w:val="00534FDB"/>
    <w:rsid w:val="0053569E"/>
    <w:rsid w:val="00537187"/>
    <w:rsid w:val="005405A9"/>
    <w:rsid w:val="00541FB8"/>
    <w:rsid w:val="00542D22"/>
    <w:rsid w:val="0054353C"/>
    <w:rsid w:val="00544AA0"/>
    <w:rsid w:val="00545669"/>
    <w:rsid w:val="00545814"/>
    <w:rsid w:val="00545B9C"/>
    <w:rsid w:val="0054628B"/>
    <w:rsid w:val="00546A13"/>
    <w:rsid w:val="00547063"/>
    <w:rsid w:val="005473BF"/>
    <w:rsid w:val="005500AE"/>
    <w:rsid w:val="00550367"/>
    <w:rsid w:val="00550606"/>
    <w:rsid w:val="00551FF3"/>
    <w:rsid w:val="00552201"/>
    <w:rsid w:val="0055277C"/>
    <w:rsid w:val="00552D8A"/>
    <w:rsid w:val="00553486"/>
    <w:rsid w:val="00554EDB"/>
    <w:rsid w:val="00555959"/>
    <w:rsid w:val="00556050"/>
    <w:rsid w:val="005563ED"/>
    <w:rsid w:val="0055717A"/>
    <w:rsid w:val="00560CBF"/>
    <w:rsid w:val="00560DC1"/>
    <w:rsid w:val="00562553"/>
    <w:rsid w:val="00562B5D"/>
    <w:rsid w:val="005641E3"/>
    <w:rsid w:val="00564738"/>
    <w:rsid w:val="0056498D"/>
    <w:rsid w:val="00565E88"/>
    <w:rsid w:val="00567947"/>
    <w:rsid w:val="00567BF0"/>
    <w:rsid w:val="00567D8E"/>
    <w:rsid w:val="00567DA8"/>
    <w:rsid w:val="00567FAD"/>
    <w:rsid w:val="00570680"/>
    <w:rsid w:val="0057112A"/>
    <w:rsid w:val="00571C34"/>
    <w:rsid w:val="00572082"/>
    <w:rsid w:val="005722B2"/>
    <w:rsid w:val="0057514C"/>
    <w:rsid w:val="005757EB"/>
    <w:rsid w:val="00576E1D"/>
    <w:rsid w:val="005815CC"/>
    <w:rsid w:val="0058170A"/>
    <w:rsid w:val="00581DEF"/>
    <w:rsid w:val="00581ECD"/>
    <w:rsid w:val="005841C4"/>
    <w:rsid w:val="005844DB"/>
    <w:rsid w:val="005847CB"/>
    <w:rsid w:val="00584CE1"/>
    <w:rsid w:val="00585303"/>
    <w:rsid w:val="005856EB"/>
    <w:rsid w:val="00586D21"/>
    <w:rsid w:val="00586EC9"/>
    <w:rsid w:val="00590B04"/>
    <w:rsid w:val="005910AC"/>
    <w:rsid w:val="0059490C"/>
    <w:rsid w:val="00594AA4"/>
    <w:rsid w:val="00594E13"/>
    <w:rsid w:val="00595DF4"/>
    <w:rsid w:val="0059662A"/>
    <w:rsid w:val="00596A2E"/>
    <w:rsid w:val="005973F5"/>
    <w:rsid w:val="0059794C"/>
    <w:rsid w:val="005A0457"/>
    <w:rsid w:val="005A0FA2"/>
    <w:rsid w:val="005A109E"/>
    <w:rsid w:val="005A1A88"/>
    <w:rsid w:val="005A1A99"/>
    <w:rsid w:val="005A26FC"/>
    <w:rsid w:val="005A3A2C"/>
    <w:rsid w:val="005A4DEC"/>
    <w:rsid w:val="005A55CA"/>
    <w:rsid w:val="005A566F"/>
    <w:rsid w:val="005A5E96"/>
    <w:rsid w:val="005A7358"/>
    <w:rsid w:val="005B01AB"/>
    <w:rsid w:val="005B0CB1"/>
    <w:rsid w:val="005B1B1A"/>
    <w:rsid w:val="005B1EF6"/>
    <w:rsid w:val="005B2097"/>
    <w:rsid w:val="005B2EE3"/>
    <w:rsid w:val="005B5227"/>
    <w:rsid w:val="005B57F7"/>
    <w:rsid w:val="005B637C"/>
    <w:rsid w:val="005B6A01"/>
    <w:rsid w:val="005B6BE9"/>
    <w:rsid w:val="005B74F9"/>
    <w:rsid w:val="005B75CB"/>
    <w:rsid w:val="005C0439"/>
    <w:rsid w:val="005C0BE4"/>
    <w:rsid w:val="005C142F"/>
    <w:rsid w:val="005C3642"/>
    <w:rsid w:val="005C6AD0"/>
    <w:rsid w:val="005D0931"/>
    <w:rsid w:val="005D27A6"/>
    <w:rsid w:val="005D37AF"/>
    <w:rsid w:val="005D3C85"/>
    <w:rsid w:val="005D3FE7"/>
    <w:rsid w:val="005D49A4"/>
    <w:rsid w:val="005D4BCE"/>
    <w:rsid w:val="005E08F5"/>
    <w:rsid w:val="005E1C1A"/>
    <w:rsid w:val="005E22F3"/>
    <w:rsid w:val="005E281B"/>
    <w:rsid w:val="005E2B74"/>
    <w:rsid w:val="005E32F0"/>
    <w:rsid w:val="005E42D8"/>
    <w:rsid w:val="005E47AC"/>
    <w:rsid w:val="005E48BA"/>
    <w:rsid w:val="005E4E1B"/>
    <w:rsid w:val="005E4F0A"/>
    <w:rsid w:val="005E580C"/>
    <w:rsid w:val="005E599E"/>
    <w:rsid w:val="005E6E8E"/>
    <w:rsid w:val="005E6F9E"/>
    <w:rsid w:val="005E7BE8"/>
    <w:rsid w:val="005F04E4"/>
    <w:rsid w:val="005F1772"/>
    <w:rsid w:val="005F25EC"/>
    <w:rsid w:val="005F267C"/>
    <w:rsid w:val="005F3698"/>
    <w:rsid w:val="005F3832"/>
    <w:rsid w:val="005F3D08"/>
    <w:rsid w:val="005F3D18"/>
    <w:rsid w:val="005F3DEB"/>
    <w:rsid w:val="005F406C"/>
    <w:rsid w:val="005F4558"/>
    <w:rsid w:val="005F4F7D"/>
    <w:rsid w:val="005F5467"/>
    <w:rsid w:val="005F5505"/>
    <w:rsid w:val="005F6FE3"/>
    <w:rsid w:val="005F7CF4"/>
    <w:rsid w:val="006003EF"/>
    <w:rsid w:val="00600B26"/>
    <w:rsid w:val="00600E15"/>
    <w:rsid w:val="00603101"/>
    <w:rsid w:val="006051A8"/>
    <w:rsid w:val="0060684A"/>
    <w:rsid w:val="00607451"/>
    <w:rsid w:val="00607F44"/>
    <w:rsid w:val="0061133E"/>
    <w:rsid w:val="006115D8"/>
    <w:rsid w:val="006120D7"/>
    <w:rsid w:val="006123D7"/>
    <w:rsid w:val="00612532"/>
    <w:rsid w:val="00612D7E"/>
    <w:rsid w:val="006131A3"/>
    <w:rsid w:val="006137D4"/>
    <w:rsid w:val="00615A8F"/>
    <w:rsid w:val="00617CDC"/>
    <w:rsid w:val="0062151A"/>
    <w:rsid w:val="006217D2"/>
    <w:rsid w:val="00622FE0"/>
    <w:rsid w:val="0062361A"/>
    <w:rsid w:val="00624A79"/>
    <w:rsid w:val="00624A8C"/>
    <w:rsid w:val="00624B1F"/>
    <w:rsid w:val="00624C39"/>
    <w:rsid w:val="00624EAE"/>
    <w:rsid w:val="0062532D"/>
    <w:rsid w:val="0062571D"/>
    <w:rsid w:val="0062657F"/>
    <w:rsid w:val="0062666D"/>
    <w:rsid w:val="00626709"/>
    <w:rsid w:val="0062770F"/>
    <w:rsid w:val="00627A8A"/>
    <w:rsid w:val="00631C7B"/>
    <w:rsid w:val="00632614"/>
    <w:rsid w:val="00632CCD"/>
    <w:rsid w:val="00633849"/>
    <w:rsid w:val="00634AD2"/>
    <w:rsid w:val="00634CE1"/>
    <w:rsid w:val="00636067"/>
    <w:rsid w:val="00636E7D"/>
    <w:rsid w:val="006400A4"/>
    <w:rsid w:val="00640550"/>
    <w:rsid w:val="00640C19"/>
    <w:rsid w:val="00640E33"/>
    <w:rsid w:val="00641188"/>
    <w:rsid w:val="00641248"/>
    <w:rsid w:val="006413F7"/>
    <w:rsid w:val="00641B2B"/>
    <w:rsid w:val="006422EF"/>
    <w:rsid w:val="006430D2"/>
    <w:rsid w:val="0064346F"/>
    <w:rsid w:val="00643503"/>
    <w:rsid w:val="00644694"/>
    <w:rsid w:val="00645B7D"/>
    <w:rsid w:val="0064650D"/>
    <w:rsid w:val="006465B5"/>
    <w:rsid w:val="00646FAC"/>
    <w:rsid w:val="00647211"/>
    <w:rsid w:val="00647E78"/>
    <w:rsid w:val="006500A5"/>
    <w:rsid w:val="006509BC"/>
    <w:rsid w:val="00651583"/>
    <w:rsid w:val="00652371"/>
    <w:rsid w:val="006537D8"/>
    <w:rsid w:val="006540DC"/>
    <w:rsid w:val="0065425A"/>
    <w:rsid w:val="0065425E"/>
    <w:rsid w:val="00654F49"/>
    <w:rsid w:val="006550FD"/>
    <w:rsid w:val="006557E9"/>
    <w:rsid w:val="00655ED6"/>
    <w:rsid w:val="00655F77"/>
    <w:rsid w:val="00657BF1"/>
    <w:rsid w:val="006601C6"/>
    <w:rsid w:val="006602EA"/>
    <w:rsid w:val="0066060A"/>
    <w:rsid w:val="006624FD"/>
    <w:rsid w:val="00662A28"/>
    <w:rsid w:val="00662F9F"/>
    <w:rsid w:val="00663253"/>
    <w:rsid w:val="00663853"/>
    <w:rsid w:val="006645D0"/>
    <w:rsid w:val="006647FF"/>
    <w:rsid w:val="00665671"/>
    <w:rsid w:val="006657E1"/>
    <w:rsid w:val="00666898"/>
    <w:rsid w:val="0066702E"/>
    <w:rsid w:val="00667445"/>
    <w:rsid w:val="006678E3"/>
    <w:rsid w:val="0067014D"/>
    <w:rsid w:val="006705FA"/>
    <w:rsid w:val="00670AAA"/>
    <w:rsid w:val="00672FB5"/>
    <w:rsid w:val="006731D5"/>
    <w:rsid w:val="0067348B"/>
    <w:rsid w:val="0067396F"/>
    <w:rsid w:val="00673F9B"/>
    <w:rsid w:val="006746BB"/>
    <w:rsid w:val="00675199"/>
    <w:rsid w:val="00675655"/>
    <w:rsid w:val="00675991"/>
    <w:rsid w:val="00675AEF"/>
    <w:rsid w:val="00675BD0"/>
    <w:rsid w:val="0067636E"/>
    <w:rsid w:val="006765D0"/>
    <w:rsid w:val="00676B85"/>
    <w:rsid w:val="00680DBE"/>
    <w:rsid w:val="00681187"/>
    <w:rsid w:val="006819D5"/>
    <w:rsid w:val="006827AD"/>
    <w:rsid w:val="00683062"/>
    <w:rsid w:val="00683275"/>
    <w:rsid w:val="006836FE"/>
    <w:rsid w:val="00684091"/>
    <w:rsid w:val="0068444A"/>
    <w:rsid w:val="00684C76"/>
    <w:rsid w:val="00684C86"/>
    <w:rsid w:val="00686BFD"/>
    <w:rsid w:val="00687753"/>
    <w:rsid w:val="00687A3C"/>
    <w:rsid w:val="006901C4"/>
    <w:rsid w:val="00690BC6"/>
    <w:rsid w:val="0069138C"/>
    <w:rsid w:val="00692B30"/>
    <w:rsid w:val="006934AC"/>
    <w:rsid w:val="006943FD"/>
    <w:rsid w:val="00694C54"/>
    <w:rsid w:val="00694EB5"/>
    <w:rsid w:val="00695079"/>
    <w:rsid w:val="006952F3"/>
    <w:rsid w:val="00695428"/>
    <w:rsid w:val="00695A29"/>
    <w:rsid w:val="00695E3E"/>
    <w:rsid w:val="006961C0"/>
    <w:rsid w:val="00696726"/>
    <w:rsid w:val="00696BAF"/>
    <w:rsid w:val="006972B2"/>
    <w:rsid w:val="0069770A"/>
    <w:rsid w:val="00697BB5"/>
    <w:rsid w:val="006A04C4"/>
    <w:rsid w:val="006A0BC7"/>
    <w:rsid w:val="006A17DB"/>
    <w:rsid w:val="006A1BD0"/>
    <w:rsid w:val="006A218F"/>
    <w:rsid w:val="006A277B"/>
    <w:rsid w:val="006A295C"/>
    <w:rsid w:val="006A3195"/>
    <w:rsid w:val="006A3243"/>
    <w:rsid w:val="006A3548"/>
    <w:rsid w:val="006A5EA5"/>
    <w:rsid w:val="006A6640"/>
    <w:rsid w:val="006A6D63"/>
    <w:rsid w:val="006B0681"/>
    <w:rsid w:val="006B1797"/>
    <w:rsid w:val="006B1BEA"/>
    <w:rsid w:val="006B29FE"/>
    <w:rsid w:val="006B4356"/>
    <w:rsid w:val="006B45CA"/>
    <w:rsid w:val="006B4852"/>
    <w:rsid w:val="006B4EB9"/>
    <w:rsid w:val="006B5AE6"/>
    <w:rsid w:val="006B6925"/>
    <w:rsid w:val="006C0A35"/>
    <w:rsid w:val="006C0E3A"/>
    <w:rsid w:val="006C0F77"/>
    <w:rsid w:val="006C1F41"/>
    <w:rsid w:val="006C24A0"/>
    <w:rsid w:val="006C2597"/>
    <w:rsid w:val="006C28D2"/>
    <w:rsid w:val="006C2A3E"/>
    <w:rsid w:val="006C31D6"/>
    <w:rsid w:val="006C3886"/>
    <w:rsid w:val="006C4940"/>
    <w:rsid w:val="006C681A"/>
    <w:rsid w:val="006C7ACB"/>
    <w:rsid w:val="006D019F"/>
    <w:rsid w:val="006D103D"/>
    <w:rsid w:val="006D2994"/>
    <w:rsid w:val="006D3899"/>
    <w:rsid w:val="006D568F"/>
    <w:rsid w:val="006D633F"/>
    <w:rsid w:val="006D6D1D"/>
    <w:rsid w:val="006D7A35"/>
    <w:rsid w:val="006E14C7"/>
    <w:rsid w:val="006E30E4"/>
    <w:rsid w:val="006E3B28"/>
    <w:rsid w:val="006E4BE1"/>
    <w:rsid w:val="006E4F2C"/>
    <w:rsid w:val="006E5039"/>
    <w:rsid w:val="006E5F74"/>
    <w:rsid w:val="006E68C4"/>
    <w:rsid w:val="006F0299"/>
    <w:rsid w:val="006F0A95"/>
    <w:rsid w:val="006F0B61"/>
    <w:rsid w:val="006F26EE"/>
    <w:rsid w:val="006F2CBC"/>
    <w:rsid w:val="006F3676"/>
    <w:rsid w:val="006F372C"/>
    <w:rsid w:val="006F37A5"/>
    <w:rsid w:val="006F456E"/>
    <w:rsid w:val="006F4941"/>
    <w:rsid w:val="006F49A9"/>
    <w:rsid w:val="006F51AE"/>
    <w:rsid w:val="006F53B7"/>
    <w:rsid w:val="006F5C36"/>
    <w:rsid w:val="006F5CE1"/>
    <w:rsid w:val="006F60FA"/>
    <w:rsid w:val="006F7020"/>
    <w:rsid w:val="006F775B"/>
    <w:rsid w:val="006F7A94"/>
    <w:rsid w:val="0070053E"/>
    <w:rsid w:val="00700798"/>
    <w:rsid w:val="0070081B"/>
    <w:rsid w:val="007012AB"/>
    <w:rsid w:val="007016AA"/>
    <w:rsid w:val="007016F8"/>
    <w:rsid w:val="0070204F"/>
    <w:rsid w:val="007031D7"/>
    <w:rsid w:val="007035F8"/>
    <w:rsid w:val="007036A5"/>
    <w:rsid w:val="00705404"/>
    <w:rsid w:val="007056C8"/>
    <w:rsid w:val="007067D6"/>
    <w:rsid w:val="007074D8"/>
    <w:rsid w:val="0070772B"/>
    <w:rsid w:val="00707A2E"/>
    <w:rsid w:val="0071095C"/>
    <w:rsid w:val="00710D89"/>
    <w:rsid w:val="00711374"/>
    <w:rsid w:val="007144E8"/>
    <w:rsid w:val="00714B81"/>
    <w:rsid w:val="00715EC3"/>
    <w:rsid w:val="00716577"/>
    <w:rsid w:val="0071712E"/>
    <w:rsid w:val="00717A19"/>
    <w:rsid w:val="00717F96"/>
    <w:rsid w:val="007200F7"/>
    <w:rsid w:val="00720EE1"/>
    <w:rsid w:val="007213A5"/>
    <w:rsid w:val="00721BD1"/>
    <w:rsid w:val="00725389"/>
    <w:rsid w:val="00726843"/>
    <w:rsid w:val="0072730D"/>
    <w:rsid w:val="007273D9"/>
    <w:rsid w:val="00727AF7"/>
    <w:rsid w:val="00727F7B"/>
    <w:rsid w:val="00730AFD"/>
    <w:rsid w:val="00730D73"/>
    <w:rsid w:val="00731046"/>
    <w:rsid w:val="00733029"/>
    <w:rsid w:val="00733A5D"/>
    <w:rsid w:val="00734452"/>
    <w:rsid w:val="0073458E"/>
    <w:rsid w:val="0073517D"/>
    <w:rsid w:val="0073554D"/>
    <w:rsid w:val="00736C80"/>
    <w:rsid w:val="00736CE1"/>
    <w:rsid w:val="007375CD"/>
    <w:rsid w:val="00740A3D"/>
    <w:rsid w:val="007417D9"/>
    <w:rsid w:val="007426CA"/>
    <w:rsid w:val="007429D2"/>
    <w:rsid w:val="00742CF6"/>
    <w:rsid w:val="0074380B"/>
    <w:rsid w:val="00744489"/>
    <w:rsid w:val="0074455C"/>
    <w:rsid w:val="0074513B"/>
    <w:rsid w:val="00745453"/>
    <w:rsid w:val="007462B3"/>
    <w:rsid w:val="0074699C"/>
    <w:rsid w:val="00750EAB"/>
    <w:rsid w:val="007513D3"/>
    <w:rsid w:val="007519B2"/>
    <w:rsid w:val="007521CC"/>
    <w:rsid w:val="00752705"/>
    <w:rsid w:val="00752ACA"/>
    <w:rsid w:val="00752B29"/>
    <w:rsid w:val="007533B5"/>
    <w:rsid w:val="0075431C"/>
    <w:rsid w:val="00754B03"/>
    <w:rsid w:val="007559DA"/>
    <w:rsid w:val="007565AB"/>
    <w:rsid w:val="00757D73"/>
    <w:rsid w:val="007640D9"/>
    <w:rsid w:val="007649E5"/>
    <w:rsid w:val="007651C4"/>
    <w:rsid w:val="0076639F"/>
    <w:rsid w:val="00766495"/>
    <w:rsid w:val="00766C2A"/>
    <w:rsid w:val="00766CB1"/>
    <w:rsid w:val="00767567"/>
    <w:rsid w:val="00767A0D"/>
    <w:rsid w:val="00767E22"/>
    <w:rsid w:val="00767E8E"/>
    <w:rsid w:val="00770C82"/>
    <w:rsid w:val="00770DF2"/>
    <w:rsid w:val="00770DFB"/>
    <w:rsid w:val="007711D0"/>
    <w:rsid w:val="00772451"/>
    <w:rsid w:val="00772532"/>
    <w:rsid w:val="00773D41"/>
    <w:rsid w:val="0077461D"/>
    <w:rsid w:val="007747B5"/>
    <w:rsid w:val="00774AD4"/>
    <w:rsid w:val="00775808"/>
    <w:rsid w:val="007762F1"/>
    <w:rsid w:val="00776807"/>
    <w:rsid w:val="00776C14"/>
    <w:rsid w:val="00777920"/>
    <w:rsid w:val="00777E9A"/>
    <w:rsid w:val="00780982"/>
    <w:rsid w:val="007809EA"/>
    <w:rsid w:val="0078142C"/>
    <w:rsid w:val="007818F2"/>
    <w:rsid w:val="00783904"/>
    <w:rsid w:val="00784013"/>
    <w:rsid w:val="00785D46"/>
    <w:rsid w:val="00786131"/>
    <w:rsid w:val="00786650"/>
    <w:rsid w:val="0078785B"/>
    <w:rsid w:val="00787979"/>
    <w:rsid w:val="00787BB0"/>
    <w:rsid w:val="0079260B"/>
    <w:rsid w:val="00792B9D"/>
    <w:rsid w:val="0079371A"/>
    <w:rsid w:val="00793C72"/>
    <w:rsid w:val="00793F34"/>
    <w:rsid w:val="00794ED4"/>
    <w:rsid w:val="00794EFB"/>
    <w:rsid w:val="00795B04"/>
    <w:rsid w:val="00795E85"/>
    <w:rsid w:val="00795E89"/>
    <w:rsid w:val="0079662E"/>
    <w:rsid w:val="0079674D"/>
    <w:rsid w:val="0079707B"/>
    <w:rsid w:val="007A079A"/>
    <w:rsid w:val="007A09FB"/>
    <w:rsid w:val="007A0CA7"/>
    <w:rsid w:val="007A0D95"/>
    <w:rsid w:val="007A181A"/>
    <w:rsid w:val="007A293F"/>
    <w:rsid w:val="007A344C"/>
    <w:rsid w:val="007A3647"/>
    <w:rsid w:val="007A39C0"/>
    <w:rsid w:val="007A3BDB"/>
    <w:rsid w:val="007A3E01"/>
    <w:rsid w:val="007A5241"/>
    <w:rsid w:val="007A528D"/>
    <w:rsid w:val="007A5B4B"/>
    <w:rsid w:val="007A6187"/>
    <w:rsid w:val="007A68D8"/>
    <w:rsid w:val="007A70F1"/>
    <w:rsid w:val="007A7622"/>
    <w:rsid w:val="007B1C91"/>
    <w:rsid w:val="007B2222"/>
    <w:rsid w:val="007B28BF"/>
    <w:rsid w:val="007B28CC"/>
    <w:rsid w:val="007B3880"/>
    <w:rsid w:val="007B4789"/>
    <w:rsid w:val="007B598B"/>
    <w:rsid w:val="007B5F34"/>
    <w:rsid w:val="007B64C8"/>
    <w:rsid w:val="007B6643"/>
    <w:rsid w:val="007B67B4"/>
    <w:rsid w:val="007B6EBD"/>
    <w:rsid w:val="007B7D0D"/>
    <w:rsid w:val="007C0D08"/>
    <w:rsid w:val="007C10F6"/>
    <w:rsid w:val="007C1F4E"/>
    <w:rsid w:val="007C26A5"/>
    <w:rsid w:val="007C32FD"/>
    <w:rsid w:val="007C394A"/>
    <w:rsid w:val="007C4090"/>
    <w:rsid w:val="007C471F"/>
    <w:rsid w:val="007C47EA"/>
    <w:rsid w:val="007C53D6"/>
    <w:rsid w:val="007C557F"/>
    <w:rsid w:val="007C599F"/>
    <w:rsid w:val="007C5D72"/>
    <w:rsid w:val="007C6114"/>
    <w:rsid w:val="007C64AE"/>
    <w:rsid w:val="007C7E59"/>
    <w:rsid w:val="007D0241"/>
    <w:rsid w:val="007D181B"/>
    <w:rsid w:val="007D1C1B"/>
    <w:rsid w:val="007D24B2"/>
    <w:rsid w:val="007D324D"/>
    <w:rsid w:val="007D357D"/>
    <w:rsid w:val="007D364F"/>
    <w:rsid w:val="007D3A4F"/>
    <w:rsid w:val="007D3AF6"/>
    <w:rsid w:val="007D4E98"/>
    <w:rsid w:val="007D5486"/>
    <w:rsid w:val="007D76AC"/>
    <w:rsid w:val="007E0C79"/>
    <w:rsid w:val="007E1E2C"/>
    <w:rsid w:val="007E2494"/>
    <w:rsid w:val="007E3A83"/>
    <w:rsid w:val="007E3E00"/>
    <w:rsid w:val="007E52E3"/>
    <w:rsid w:val="007E54FC"/>
    <w:rsid w:val="007E5628"/>
    <w:rsid w:val="007E61F2"/>
    <w:rsid w:val="007E62E0"/>
    <w:rsid w:val="007E634A"/>
    <w:rsid w:val="007E7BC7"/>
    <w:rsid w:val="007F04C2"/>
    <w:rsid w:val="007F04F3"/>
    <w:rsid w:val="007F0C11"/>
    <w:rsid w:val="007F106E"/>
    <w:rsid w:val="007F15C3"/>
    <w:rsid w:val="007F1821"/>
    <w:rsid w:val="007F1AE6"/>
    <w:rsid w:val="007F2047"/>
    <w:rsid w:val="007F258B"/>
    <w:rsid w:val="007F3527"/>
    <w:rsid w:val="007F3B7C"/>
    <w:rsid w:val="007F3C97"/>
    <w:rsid w:val="007F5543"/>
    <w:rsid w:val="007F5731"/>
    <w:rsid w:val="007F5EBE"/>
    <w:rsid w:val="007F6112"/>
    <w:rsid w:val="007F6B5F"/>
    <w:rsid w:val="007F7D25"/>
    <w:rsid w:val="00801202"/>
    <w:rsid w:val="00801DEE"/>
    <w:rsid w:val="00801ED5"/>
    <w:rsid w:val="00804EA9"/>
    <w:rsid w:val="00806CCF"/>
    <w:rsid w:val="0080703D"/>
    <w:rsid w:val="00807730"/>
    <w:rsid w:val="00810907"/>
    <w:rsid w:val="00812595"/>
    <w:rsid w:val="0081263A"/>
    <w:rsid w:val="00812AD1"/>
    <w:rsid w:val="008136F0"/>
    <w:rsid w:val="0081403C"/>
    <w:rsid w:val="008147CA"/>
    <w:rsid w:val="00814B96"/>
    <w:rsid w:val="0081522A"/>
    <w:rsid w:val="008152B2"/>
    <w:rsid w:val="008155D5"/>
    <w:rsid w:val="00816605"/>
    <w:rsid w:val="008168DE"/>
    <w:rsid w:val="00820089"/>
    <w:rsid w:val="00820849"/>
    <w:rsid w:val="00820F26"/>
    <w:rsid w:val="00820F9C"/>
    <w:rsid w:val="008216B7"/>
    <w:rsid w:val="0082204A"/>
    <w:rsid w:val="0082279A"/>
    <w:rsid w:val="008233A4"/>
    <w:rsid w:val="00825C23"/>
    <w:rsid w:val="00825CD3"/>
    <w:rsid w:val="00825D0A"/>
    <w:rsid w:val="00826086"/>
    <w:rsid w:val="0082673C"/>
    <w:rsid w:val="00826BCE"/>
    <w:rsid w:val="00826FFB"/>
    <w:rsid w:val="00827134"/>
    <w:rsid w:val="0083194E"/>
    <w:rsid w:val="00832730"/>
    <w:rsid w:val="0083334E"/>
    <w:rsid w:val="00833640"/>
    <w:rsid w:val="00833C31"/>
    <w:rsid w:val="00834476"/>
    <w:rsid w:val="00835E1B"/>
    <w:rsid w:val="0083737D"/>
    <w:rsid w:val="008373B0"/>
    <w:rsid w:val="00837AA3"/>
    <w:rsid w:val="008412D9"/>
    <w:rsid w:val="00841817"/>
    <w:rsid w:val="00842E8A"/>
    <w:rsid w:val="00843335"/>
    <w:rsid w:val="00845304"/>
    <w:rsid w:val="00845939"/>
    <w:rsid w:val="0084600C"/>
    <w:rsid w:val="0084686C"/>
    <w:rsid w:val="008471C5"/>
    <w:rsid w:val="00850873"/>
    <w:rsid w:val="00851EDD"/>
    <w:rsid w:val="00852193"/>
    <w:rsid w:val="0085219D"/>
    <w:rsid w:val="008535BF"/>
    <w:rsid w:val="00853A68"/>
    <w:rsid w:val="0085505B"/>
    <w:rsid w:val="00855AD7"/>
    <w:rsid w:val="00855CA2"/>
    <w:rsid w:val="00856058"/>
    <w:rsid w:val="00856EC9"/>
    <w:rsid w:val="00856FC6"/>
    <w:rsid w:val="008579CB"/>
    <w:rsid w:val="00857C0E"/>
    <w:rsid w:val="00860A9C"/>
    <w:rsid w:val="00861CE7"/>
    <w:rsid w:val="00863C8B"/>
    <w:rsid w:val="00865955"/>
    <w:rsid w:val="00866500"/>
    <w:rsid w:val="008670FE"/>
    <w:rsid w:val="008677D6"/>
    <w:rsid w:val="00867BBE"/>
    <w:rsid w:val="008712E9"/>
    <w:rsid w:val="008718D9"/>
    <w:rsid w:val="00873176"/>
    <w:rsid w:val="0088246F"/>
    <w:rsid w:val="00882626"/>
    <w:rsid w:val="00882652"/>
    <w:rsid w:val="0088267D"/>
    <w:rsid w:val="00882D5A"/>
    <w:rsid w:val="008839BD"/>
    <w:rsid w:val="00883DE8"/>
    <w:rsid w:val="00884F38"/>
    <w:rsid w:val="00885EDA"/>
    <w:rsid w:val="00886064"/>
    <w:rsid w:val="0088607F"/>
    <w:rsid w:val="00886407"/>
    <w:rsid w:val="008874CD"/>
    <w:rsid w:val="008874D0"/>
    <w:rsid w:val="008907C3"/>
    <w:rsid w:val="008913E9"/>
    <w:rsid w:val="00891539"/>
    <w:rsid w:val="00894CB2"/>
    <w:rsid w:val="00894D9A"/>
    <w:rsid w:val="00894E36"/>
    <w:rsid w:val="008953BC"/>
    <w:rsid w:val="0089550B"/>
    <w:rsid w:val="0089571C"/>
    <w:rsid w:val="00897E26"/>
    <w:rsid w:val="008A02A3"/>
    <w:rsid w:val="008A0F7B"/>
    <w:rsid w:val="008A11AB"/>
    <w:rsid w:val="008A1223"/>
    <w:rsid w:val="008A15EA"/>
    <w:rsid w:val="008A2A79"/>
    <w:rsid w:val="008A383D"/>
    <w:rsid w:val="008A4A37"/>
    <w:rsid w:val="008A50CE"/>
    <w:rsid w:val="008A6371"/>
    <w:rsid w:val="008A700F"/>
    <w:rsid w:val="008A7EA4"/>
    <w:rsid w:val="008B0303"/>
    <w:rsid w:val="008B0861"/>
    <w:rsid w:val="008B0BA8"/>
    <w:rsid w:val="008B0EB9"/>
    <w:rsid w:val="008B0F35"/>
    <w:rsid w:val="008B1DD3"/>
    <w:rsid w:val="008B1EEF"/>
    <w:rsid w:val="008B2831"/>
    <w:rsid w:val="008B2C91"/>
    <w:rsid w:val="008B31C7"/>
    <w:rsid w:val="008B3E98"/>
    <w:rsid w:val="008B4A2E"/>
    <w:rsid w:val="008B603F"/>
    <w:rsid w:val="008B6905"/>
    <w:rsid w:val="008B6BB8"/>
    <w:rsid w:val="008B6DA5"/>
    <w:rsid w:val="008B7359"/>
    <w:rsid w:val="008C04C8"/>
    <w:rsid w:val="008C2B16"/>
    <w:rsid w:val="008C2C7E"/>
    <w:rsid w:val="008C349B"/>
    <w:rsid w:val="008C424C"/>
    <w:rsid w:val="008C4B30"/>
    <w:rsid w:val="008C6386"/>
    <w:rsid w:val="008C6407"/>
    <w:rsid w:val="008C6676"/>
    <w:rsid w:val="008C6EBA"/>
    <w:rsid w:val="008C74BF"/>
    <w:rsid w:val="008C7D1F"/>
    <w:rsid w:val="008D05FF"/>
    <w:rsid w:val="008D0CEA"/>
    <w:rsid w:val="008D11A3"/>
    <w:rsid w:val="008D1D53"/>
    <w:rsid w:val="008D2551"/>
    <w:rsid w:val="008D4B3A"/>
    <w:rsid w:val="008D6DE7"/>
    <w:rsid w:val="008D6F54"/>
    <w:rsid w:val="008E051E"/>
    <w:rsid w:val="008E052F"/>
    <w:rsid w:val="008E07E0"/>
    <w:rsid w:val="008E0CF9"/>
    <w:rsid w:val="008E0E70"/>
    <w:rsid w:val="008E206A"/>
    <w:rsid w:val="008E243E"/>
    <w:rsid w:val="008E2A38"/>
    <w:rsid w:val="008E2DC1"/>
    <w:rsid w:val="008E39D5"/>
    <w:rsid w:val="008E3B70"/>
    <w:rsid w:val="008E3D1A"/>
    <w:rsid w:val="008E42BF"/>
    <w:rsid w:val="008E45E6"/>
    <w:rsid w:val="008E471A"/>
    <w:rsid w:val="008E564F"/>
    <w:rsid w:val="008E58AD"/>
    <w:rsid w:val="008E5D11"/>
    <w:rsid w:val="008E5F00"/>
    <w:rsid w:val="008E64BC"/>
    <w:rsid w:val="008E6CE6"/>
    <w:rsid w:val="008E714E"/>
    <w:rsid w:val="008F01C7"/>
    <w:rsid w:val="008F04FD"/>
    <w:rsid w:val="008F2A8A"/>
    <w:rsid w:val="008F2CFA"/>
    <w:rsid w:val="008F3370"/>
    <w:rsid w:val="008F3FD8"/>
    <w:rsid w:val="008F4B1A"/>
    <w:rsid w:val="008F53E9"/>
    <w:rsid w:val="008F5DBA"/>
    <w:rsid w:val="008F6471"/>
    <w:rsid w:val="008F6475"/>
    <w:rsid w:val="008F70C1"/>
    <w:rsid w:val="0090115B"/>
    <w:rsid w:val="009055BC"/>
    <w:rsid w:val="009056A2"/>
    <w:rsid w:val="00905C70"/>
    <w:rsid w:val="00905F82"/>
    <w:rsid w:val="00906663"/>
    <w:rsid w:val="009076FA"/>
    <w:rsid w:val="00910D71"/>
    <w:rsid w:val="00911703"/>
    <w:rsid w:val="00912C27"/>
    <w:rsid w:val="0091362C"/>
    <w:rsid w:val="00913756"/>
    <w:rsid w:val="009137EE"/>
    <w:rsid w:val="00913BFA"/>
    <w:rsid w:val="00914090"/>
    <w:rsid w:val="00914600"/>
    <w:rsid w:val="00914E99"/>
    <w:rsid w:val="009158AF"/>
    <w:rsid w:val="00916482"/>
    <w:rsid w:val="00920387"/>
    <w:rsid w:val="009212F5"/>
    <w:rsid w:val="00921A4E"/>
    <w:rsid w:val="00922A55"/>
    <w:rsid w:val="00923BEE"/>
    <w:rsid w:val="00925843"/>
    <w:rsid w:val="00925C30"/>
    <w:rsid w:val="00926EE8"/>
    <w:rsid w:val="009274D7"/>
    <w:rsid w:val="00930463"/>
    <w:rsid w:val="0093188F"/>
    <w:rsid w:val="0093202A"/>
    <w:rsid w:val="0093233A"/>
    <w:rsid w:val="009329EA"/>
    <w:rsid w:val="0093328E"/>
    <w:rsid w:val="00933704"/>
    <w:rsid w:val="0093373F"/>
    <w:rsid w:val="00934172"/>
    <w:rsid w:val="00934745"/>
    <w:rsid w:val="009347EE"/>
    <w:rsid w:val="0093512A"/>
    <w:rsid w:val="009353B4"/>
    <w:rsid w:val="00936179"/>
    <w:rsid w:val="00937AC4"/>
    <w:rsid w:val="00940EDA"/>
    <w:rsid w:val="00942CF0"/>
    <w:rsid w:val="0094389D"/>
    <w:rsid w:val="00943BF2"/>
    <w:rsid w:val="0094405E"/>
    <w:rsid w:val="009449E7"/>
    <w:rsid w:val="00944B0F"/>
    <w:rsid w:val="00944EAE"/>
    <w:rsid w:val="009453C8"/>
    <w:rsid w:val="00946AF9"/>
    <w:rsid w:val="00950AAE"/>
    <w:rsid w:val="00951E44"/>
    <w:rsid w:val="00952C50"/>
    <w:rsid w:val="00952D1D"/>
    <w:rsid w:val="00952F91"/>
    <w:rsid w:val="00953599"/>
    <w:rsid w:val="009549B6"/>
    <w:rsid w:val="009549D7"/>
    <w:rsid w:val="00954A6D"/>
    <w:rsid w:val="00954C5B"/>
    <w:rsid w:val="00957FF1"/>
    <w:rsid w:val="00960355"/>
    <w:rsid w:val="009603FC"/>
    <w:rsid w:val="009605A9"/>
    <w:rsid w:val="009607A4"/>
    <w:rsid w:val="0096096D"/>
    <w:rsid w:val="0096115B"/>
    <w:rsid w:val="0096289A"/>
    <w:rsid w:val="00962C5C"/>
    <w:rsid w:val="009633DF"/>
    <w:rsid w:val="00964059"/>
    <w:rsid w:val="0096423C"/>
    <w:rsid w:val="00964B22"/>
    <w:rsid w:val="0096504F"/>
    <w:rsid w:val="00965138"/>
    <w:rsid w:val="00965D35"/>
    <w:rsid w:val="00966038"/>
    <w:rsid w:val="0096628F"/>
    <w:rsid w:val="00967490"/>
    <w:rsid w:val="00967569"/>
    <w:rsid w:val="00967749"/>
    <w:rsid w:val="00971647"/>
    <w:rsid w:val="00971D1D"/>
    <w:rsid w:val="00971FA8"/>
    <w:rsid w:val="0097216C"/>
    <w:rsid w:val="00972AC6"/>
    <w:rsid w:val="00974E26"/>
    <w:rsid w:val="0097552D"/>
    <w:rsid w:val="00975DD2"/>
    <w:rsid w:val="00975FF2"/>
    <w:rsid w:val="00976DF1"/>
    <w:rsid w:val="00977392"/>
    <w:rsid w:val="00977635"/>
    <w:rsid w:val="00977A24"/>
    <w:rsid w:val="00982788"/>
    <w:rsid w:val="00982AEA"/>
    <w:rsid w:val="0098349D"/>
    <w:rsid w:val="00983FC5"/>
    <w:rsid w:val="00984A18"/>
    <w:rsid w:val="00986108"/>
    <w:rsid w:val="00986B71"/>
    <w:rsid w:val="00986CBD"/>
    <w:rsid w:val="0098716E"/>
    <w:rsid w:val="009879FC"/>
    <w:rsid w:val="00987C36"/>
    <w:rsid w:val="0099057D"/>
    <w:rsid w:val="0099085E"/>
    <w:rsid w:val="0099133E"/>
    <w:rsid w:val="009920B1"/>
    <w:rsid w:val="0099268A"/>
    <w:rsid w:val="00993869"/>
    <w:rsid w:val="0099395D"/>
    <w:rsid w:val="00994EC6"/>
    <w:rsid w:val="009955D4"/>
    <w:rsid w:val="00995F76"/>
    <w:rsid w:val="0099741F"/>
    <w:rsid w:val="009974EB"/>
    <w:rsid w:val="00997BCA"/>
    <w:rsid w:val="009A0F39"/>
    <w:rsid w:val="009A10EA"/>
    <w:rsid w:val="009A1F1B"/>
    <w:rsid w:val="009A20A9"/>
    <w:rsid w:val="009A2305"/>
    <w:rsid w:val="009A2BA9"/>
    <w:rsid w:val="009A4901"/>
    <w:rsid w:val="009A5DF8"/>
    <w:rsid w:val="009A703C"/>
    <w:rsid w:val="009A7448"/>
    <w:rsid w:val="009B0B3A"/>
    <w:rsid w:val="009B37E8"/>
    <w:rsid w:val="009B3935"/>
    <w:rsid w:val="009B566D"/>
    <w:rsid w:val="009B5E1E"/>
    <w:rsid w:val="009B5F09"/>
    <w:rsid w:val="009B61EB"/>
    <w:rsid w:val="009B61FA"/>
    <w:rsid w:val="009B64DE"/>
    <w:rsid w:val="009B6906"/>
    <w:rsid w:val="009B6F58"/>
    <w:rsid w:val="009B7649"/>
    <w:rsid w:val="009B7A08"/>
    <w:rsid w:val="009C0488"/>
    <w:rsid w:val="009C08F9"/>
    <w:rsid w:val="009C112E"/>
    <w:rsid w:val="009C1586"/>
    <w:rsid w:val="009C3591"/>
    <w:rsid w:val="009C3F0C"/>
    <w:rsid w:val="009C474E"/>
    <w:rsid w:val="009C6433"/>
    <w:rsid w:val="009C6604"/>
    <w:rsid w:val="009C6781"/>
    <w:rsid w:val="009C68A9"/>
    <w:rsid w:val="009C7312"/>
    <w:rsid w:val="009C761C"/>
    <w:rsid w:val="009C797A"/>
    <w:rsid w:val="009D0078"/>
    <w:rsid w:val="009D03EF"/>
    <w:rsid w:val="009D109F"/>
    <w:rsid w:val="009D1597"/>
    <w:rsid w:val="009D1A91"/>
    <w:rsid w:val="009D22E5"/>
    <w:rsid w:val="009D2462"/>
    <w:rsid w:val="009D2A36"/>
    <w:rsid w:val="009D3777"/>
    <w:rsid w:val="009D3D51"/>
    <w:rsid w:val="009D422B"/>
    <w:rsid w:val="009D50CE"/>
    <w:rsid w:val="009D601A"/>
    <w:rsid w:val="009D7037"/>
    <w:rsid w:val="009D7BE0"/>
    <w:rsid w:val="009E010A"/>
    <w:rsid w:val="009E0DA3"/>
    <w:rsid w:val="009E0E12"/>
    <w:rsid w:val="009E1CAC"/>
    <w:rsid w:val="009E21CC"/>
    <w:rsid w:val="009E251A"/>
    <w:rsid w:val="009E2FCE"/>
    <w:rsid w:val="009E30E7"/>
    <w:rsid w:val="009E3500"/>
    <w:rsid w:val="009E397D"/>
    <w:rsid w:val="009E4138"/>
    <w:rsid w:val="009E5267"/>
    <w:rsid w:val="009E5DE5"/>
    <w:rsid w:val="009E65EB"/>
    <w:rsid w:val="009F0411"/>
    <w:rsid w:val="009F0AE4"/>
    <w:rsid w:val="009F1090"/>
    <w:rsid w:val="009F2443"/>
    <w:rsid w:val="009F2BD7"/>
    <w:rsid w:val="009F3C8C"/>
    <w:rsid w:val="009F4477"/>
    <w:rsid w:val="009F5833"/>
    <w:rsid w:val="009F5D59"/>
    <w:rsid w:val="009F6FC3"/>
    <w:rsid w:val="00A003EE"/>
    <w:rsid w:val="00A006B0"/>
    <w:rsid w:val="00A00FE8"/>
    <w:rsid w:val="00A01081"/>
    <w:rsid w:val="00A016AF"/>
    <w:rsid w:val="00A01A15"/>
    <w:rsid w:val="00A01A33"/>
    <w:rsid w:val="00A0203E"/>
    <w:rsid w:val="00A02869"/>
    <w:rsid w:val="00A03FF9"/>
    <w:rsid w:val="00A04296"/>
    <w:rsid w:val="00A04426"/>
    <w:rsid w:val="00A04755"/>
    <w:rsid w:val="00A04CF4"/>
    <w:rsid w:val="00A05104"/>
    <w:rsid w:val="00A06E12"/>
    <w:rsid w:val="00A07915"/>
    <w:rsid w:val="00A1076B"/>
    <w:rsid w:val="00A107BC"/>
    <w:rsid w:val="00A11BD4"/>
    <w:rsid w:val="00A11C51"/>
    <w:rsid w:val="00A12215"/>
    <w:rsid w:val="00A148A5"/>
    <w:rsid w:val="00A15BE8"/>
    <w:rsid w:val="00A1691F"/>
    <w:rsid w:val="00A16AB0"/>
    <w:rsid w:val="00A16DFD"/>
    <w:rsid w:val="00A2004F"/>
    <w:rsid w:val="00A2046D"/>
    <w:rsid w:val="00A221AB"/>
    <w:rsid w:val="00A222E4"/>
    <w:rsid w:val="00A24425"/>
    <w:rsid w:val="00A24738"/>
    <w:rsid w:val="00A250A3"/>
    <w:rsid w:val="00A2555C"/>
    <w:rsid w:val="00A25F40"/>
    <w:rsid w:val="00A26724"/>
    <w:rsid w:val="00A267E0"/>
    <w:rsid w:val="00A26805"/>
    <w:rsid w:val="00A26830"/>
    <w:rsid w:val="00A30307"/>
    <w:rsid w:val="00A305A5"/>
    <w:rsid w:val="00A3179F"/>
    <w:rsid w:val="00A31AF0"/>
    <w:rsid w:val="00A31C47"/>
    <w:rsid w:val="00A321E7"/>
    <w:rsid w:val="00A3284C"/>
    <w:rsid w:val="00A32B08"/>
    <w:rsid w:val="00A32BE2"/>
    <w:rsid w:val="00A32C1B"/>
    <w:rsid w:val="00A32C86"/>
    <w:rsid w:val="00A32DCE"/>
    <w:rsid w:val="00A3477E"/>
    <w:rsid w:val="00A35352"/>
    <w:rsid w:val="00A3718C"/>
    <w:rsid w:val="00A41B19"/>
    <w:rsid w:val="00A41DD4"/>
    <w:rsid w:val="00A42C81"/>
    <w:rsid w:val="00A43EAC"/>
    <w:rsid w:val="00A468C7"/>
    <w:rsid w:val="00A46FF9"/>
    <w:rsid w:val="00A4796F"/>
    <w:rsid w:val="00A47DA2"/>
    <w:rsid w:val="00A47E21"/>
    <w:rsid w:val="00A50172"/>
    <w:rsid w:val="00A502A6"/>
    <w:rsid w:val="00A51D60"/>
    <w:rsid w:val="00A51E8F"/>
    <w:rsid w:val="00A52B50"/>
    <w:rsid w:val="00A52B96"/>
    <w:rsid w:val="00A52F71"/>
    <w:rsid w:val="00A53744"/>
    <w:rsid w:val="00A54FB8"/>
    <w:rsid w:val="00A55CE1"/>
    <w:rsid w:val="00A56ECA"/>
    <w:rsid w:val="00A606D8"/>
    <w:rsid w:val="00A61722"/>
    <w:rsid w:val="00A61832"/>
    <w:rsid w:val="00A61EBB"/>
    <w:rsid w:val="00A6239B"/>
    <w:rsid w:val="00A63CF2"/>
    <w:rsid w:val="00A63F17"/>
    <w:rsid w:val="00A64BA6"/>
    <w:rsid w:val="00A64D82"/>
    <w:rsid w:val="00A64FDD"/>
    <w:rsid w:val="00A653F6"/>
    <w:rsid w:val="00A70EBF"/>
    <w:rsid w:val="00A718A8"/>
    <w:rsid w:val="00A723C9"/>
    <w:rsid w:val="00A73197"/>
    <w:rsid w:val="00A73AC9"/>
    <w:rsid w:val="00A73BA5"/>
    <w:rsid w:val="00A741C7"/>
    <w:rsid w:val="00A74462"/>
    <w:rsid w:val="00A749C9"/>
    <w:rsid w:val="00A74D4F"/>
    <w:rsid w:val="00A753C7"/>
    <w:rsid w:val="00A758EB"/>
    <w:rsid w:val="00A7679B"/>
    <w:rsid w:val="00A7702C"/>
    <w:rsid w:val="00A77952"/>
    <w:rsid w:val="00A81F61"/>
    <w:rsid w:val="00A82635"/>
    <w:rsid w:val="00A82E8B"/>
    <w:rsid w:val="00A82F64"/>
    <w:rsid w:val="00A82F69"/>
    <w:rsid w:val="00A83294"/>
    <w:rsid w:val="00A83461"/>
    <w:rsid w:val="00A8367B"/>
    <w:rsid w:val="00A83BA2"/>
    <w:rsid w:val="00A8536E"/>
    <w:rsid w:val="00A87516"/>
    <w:rsid w:val="00A912FA"/>
    <w:rsid w:val="00A91338"/>
    <w:rsid w:val="00A91BA0"/>
    <w:rsid w:val="00A92096"/>
    <w:rsid w:val="00A92565"/>
    <w:rsid w:val="00A937A9"/>
    <w:rsid w:val="00A93866"/>
    <w:rsid w:val="00A9440B"/>
    <w:rsid w:val="00A94914"/>
    <w:rsid w:val="00A959BC"/>
    <w:rsid w:val="00A96290"/>
    <w:rsid w:val="00A9715A"/>
    <w:rsid w:val="00A975BE"/>
    <w:rsid w:val="00A97946"/>
    <w:rsid w:val="00A979B1"/>
    <w:rsid w:val="00A97A9D"/>
    <w:rsid w:val="00A97E84"/>
    <w:rsid w:val="00AA0173"/>
    <w:rsid w:val="00AA0C25"/>
    <w:rsid w:val="00AA33C9"/>
    <w:rsid w:val="00AA3A4D"/>
    <w:rsid w:val="00AA3B08"/>
    <w:rsid w:val="00AA4B1A"/>
    <w:rsid w:val="00AA58CF"/>
    <w:rsid w:val="00AA5C05"/>
    <w:rsid w:val="00AA60DD"/>
    <w:rsid w:val="00AA619D"/>
    <w:rsid w:val="00AB00BE"/>
    <w:rsid w:val="00AB052B"/>
    <w:rsid w:val="00AB067A"/>
    <w:rsid w:val="00AB1358"/>
    <w:rsid w:val="00AB16A4"/>
    <w:rsid w:val="00AB1906"/>
    <w:rsid w:val="00AB1F53"/>
    <w:rsid w:val="00AB256D"/>
    <w:rsid w:val="00AB25F7"/>
    <w:rsid w:val="00AB26DB"/>
    <w:rsid w:val="00AB2766"/>
    <w:rsid w:val="00AB2BE1"/>
    <w:rsid w:val="00AB2E7F"/>
    <w:rsid w:val="00AB2E8B"/>
    <w:rsid w:val="00AB3836"/>
    <w:rsid w:val="00AB4001"/>
    <w:rsid w:val="00AB4889"/>
    <w:rsid w:val="00AB5412"/>
    <w:rsid w:val="00AB610D"/>
    <w:rsid w:val="00AB6220"/>
    <w:rsid w:val="00AC0BE3"/>
    <w:rsid w:val="00AC10A8"/>
    <w:rsid w:val="00AC1D62"/>
    <w:rsid w:val="00AC2A7F"/>
    <w:rsid w:val="00AC2AE2"/>
    <w:rsid w:val="00AC2C6F"/>
    <w:rsid w:val="00AC32F1"/>
    <w:rsid w:val="00AC35C6"/>
    <w:rsid w:val="00AC370E"/>
    <w:rsid w:val="00AC3FCA"/>
    <w:rsid w:val="00AC49DB"/>
    <w:rsid w:val="00AC65F4"/>
    <w:rsid w:val="00AC7541"/>
    <w:rsid w:val="00AC7903"/>
    <w:rsid w:val="00AC7AFF"/>
    <w:rsid w:val="00AD0D0B"/>
    <w:rsid w:val="00AD1B4B"/>
    <w:rsid w:val="00AD2069"/>
    <w:rsid w:val="00AD2733"/>
    <w:rsid w:val="00AD2798"/>
    <w:rsid w:val="00AD2D8C"/>
    <w:rsid w:val="00AD2E0B"/>
    <w:rsid w:val="00AD52A5"/>
    <w:rsid w:val="00AD5585"/>
    <w:rsid w:val="00AD5E30"/>
    <w:rsid w:val="00AD60AC"/>
    <w:rsid w:val="00AD637D"/>
    <w:rsid w:val="00AD69C9"/>
    <w:rsid w:val="00AD69F1"/>
    <w:rsid w:val="00AD6D16"/>
    <w:rsid w:val="00AD72CF"/>
    <w:rsid w:val="00AD7ADD"/>
    <w:rsid w:val="00AE031A"/>
    <w:rsid w:val="00AE05AE"/>
    <w:rsid w:val="00AE06F7"/>
    <w:rsid w:val="00AE0DAB"/>
    <w:rsid w:val="00AE2532"/>
    <w:rsid w:val="00AE253C"/>
    <w:rsid w:val="00AE270B"/>
    <w:rsid w:val="00AE3605"/>
    <w:rsid w:val="00AE45D3"/>
    <w:rsid w:val="00AE46C3"/>
    <w:rsid w:val="00AE59AE"/>
    <w:rsid w:val="00AE5D4E"/>
    <w:rsid w:val="00AE6E5B"/>
    <w:rsid w:val="00AF002E"/>
    <w:rsid w:val="00AF0FB1"/>
    <w:rsid w:val="00AF25AB"/>
    <w:rsid w:val="00AF3602"/>
    <w:rsid w:val="00AF3938"/>
    <w:rsid w:val="00AF44F5"/>
    <w:rsid w:val="00AF65EB"/>
    <w:rsid w:val="00AF6980"/>
    <w:rsid w:val="00AF6E46"/>
    <w:rsid w:val="00AF7639"/>
    <w:rsid w:val="00AF7F11"/>
    <w:rsid w:val="00B00AD9"/>
    <w:rsid w:val="00B015CD"/>
    <w:rsid w:val="00B01894"/>
    <w:rsid w:val="00B029BB"/>
    <w:rsid w:val="00B03704"/>
    <w:rsid w:val="00B04497"/>
    <w:rsid w:val="00B06030"/>
    <w:rsid w:val="00B062A8"/>
    <w:rsid w:val="00B06E1E"/>
    <w:rsid w:val="00B103F0"/>
    <w:rsid w:val="00B106DC"/>
    <w:rsid w:val="00B10A01"/>
    <w:rsid w:val="00B10D5F"/>
    <w:rsid w:val="00B10D9D"/>
    <w:rsid w:val="00B111F5"/>
    <w:rsid w:val="00B13654"/>
    <w:rsid w:val="00B1399E"/>
    <w:rsid w:val="00B14117"/>
    <w:rsid w:val="00B156F2"/>
    <w:rsid w:val="00B15CE4"/>
    <w:rsid w:val="00B169B8"/>
    <w:rsid w:val="00B175C1"/>
    <w:rsid w:val="00B208D5"/>
    <w:rsid w:val="00B20DB3"/>
    <w:rsid w:val="00B22157"/>
    <w:rsid w:val="00B22574"/>
    <w:rsid w:val="00B2270F"/>
    <w:rsid w:val="00B228BB"/>
    <w:rsid w:val="00B22CBC"/>
    <w:rsid w:val="00B2315F"/>
    <w:rsid w:val="00B23843"/>
    <w:rsid w:val="00B23AA2"/>
    <w:rsid w:val="00B23FBF"/>
    <w:rsid w:val="00B24908"/>
    <w:rsid w:val="00B24D7A"/>
    <w:rsid w:val="00B25237"/>
    <w:rsid w:val="00B25A04"/>
    <w:rsid w:val="00B2699B"/>
    <w:rsid w:val="00B270EE"/>
    <w:rsid w:val="00B27525"/>
    <w:rsid w:val="00B27B5B"/>
    <w:rsid w:val="00B31C24"/>
    <w:rsid w:val="00B320C8"/>
    <w:rsid w:val="00B32B12"/>
    <w:rsid w:val="00B32F73"/>
    <w:rsid w:val="00B3463D"/>
    <w:rsid w:val="00B34A22"/>
    <w:rsid w:val="00B35760"/>
    <w:rsid w:val="00B35AD8"/>
    <w:rsid w:val="00B35BD4"/>
    <w:rsid w:val="00B36A69"/>
    <w:rsid w:val="00B36D6F"/>
    <w:rsid w:val="00B36EBB"/>
    <w:rsid w:val="00B40529"/>
    <w:rsid w:val="00B405CA"/>
    <w:rsid w:val="00B42C63"/>
    <w:rsid w:val="00B430F2"/>
    <w:rsid w:val="00B43327"/>
    <w:rsid w:val="00B4344D"/>
    <w:rsid w:val="00B438C5"/>
    <w:rsid w:val="00B44FE0"/>
    <w:rsid w:val="00B44FE6"/>
    <w:rsid w:val="00B46AFB"/>
    <w:rsid w:val="00B46E42"/>
    <w:rsid w:val="00B47E79"/>
    <w:rsid w:val="00B50B3F"/>
    <w:rsid w:val="00B50BE5"/>
    <w:rsid w:val="00B50D88"/>
    <w:rsid w:val="00B50DAD"/>
    <w:rsid w:val="00B51A03"/>
    <w:rsid w:val="00B54301"/>
    <w:rsid w:val="00B54630"/>
    <w:rsid w:val="00B559A6"/>
    <w:rsid w:val="00B55FE5"/>
    <w:rsid w:val="00B5690E"/>
    <w:rsid w:val="00B60EFF"/>
    <w:rsid w:val="00B61C54"/>
    <w:rsid w:val="00B61DB6"/>
    <w:rsid w:val="00B627F1"/>
    <w:rsid w:val="00B628C2"/>
    <w:rsid w:val="00B6342A"/>
    <w:rsid w:val="00B65B7B"/>
    <w:rsid w:val="00B65E43"/>
    <w:rsid w:val="00B66D15"/>
    <w:rsid w:val="00B67DA6"/>
    <w:rsid w:val="00B70222"/>
    <w:rsid w:val="00B703BB"/>
    <w:rsid w:val="00B71112"/>
    <w:rsid w:val="00B72529"/>
    <w:rsid w:val="00B725E4"/>
    <w:rsid w:val="00B72A07"/>
    <w:rsid w:val="00B72A68"/>
    <w:rsid w:val="00B72DE9"/>
    <w:rsid w:val="00B73141"/>
    <w:rsid w:val="00B73ED8"/>
    <w:rsid w:val="00B7400F"/>
    <w:rsid w:val="00B76254"/>
    <w:rsid w:val="00B76806"/>
    <w:rsid w:val="00B772CD"/>
    <w:rsid w:val="00B80D79"/>
    <w:rsid w:val="00B80DAC"/>
    <w:rsid w:val="00B81619"/>
    <w:rsid w:val="00B8196F"/>
    <w:rsid w:val="00B81B3E"/>
    <w:rsid w:val="00B81CCE"/>
    <w:rsid w:val="00B82143"/>
    <w:rsid w:val="00B82402"/>
    <w:rsid w:val="00B82768"/>
    <w:rsid w:val="00B8284F"/>
    <w:rsid w:val="00B82DF8"/>
    <w:rsid w:val="00B8301F"/>
    <w:rsid w:val="00B8438D"/>
    <w:rsid w:val="00B850CE"/>
    <w:rsid w:val="00B852DE"/>
    <w:rsid w:val="00B85C55"/>
    <w:rsid w:val="00B85CDD"/>
    <w:rsid w:val="00B86281"/>
    <w:rsid w:val="00B86550"/>
    <w:rsid w:val="00B867F7"/>
    <w:rsid w:val="00B86D48"/>
    <w:rsid w:val="00B87814"/>
    <w:rsid w:val="00B87D60"/>
    <w:rsid w:val="00B9013B"/>
    <w:rsid w:val="00B914C2"/>
    <w:rsid w:val="00B929F1"/>
    <w:rsid w:val="00B936E1"/>
    <w:rsid w:val="00B9496E"/>
    <w:rsid w:val="00B94EA1"/>
    <w:rsid w:val="00B950A6"/>
    <w:rsid w:val="00B9553D"/>
    <w:rsid w:val="00B956F6"/>
    <w:rsid w:val="00B958D8"/>
    <w:rsid w:val="00B960E4"/>
    <w:rsid w:val="00B9690A"/>
    <w:rsid w:val="00B96BF3"/>
    <w:rsid w:val="00B9720A"/>
    <w:rsid w:val="00B9761D"/>
    <w:rsid w:val="00B9783E"/>
    <w:rsid w:val="00B978DE"/>
    <w:rsid w:val="00B97EBB"/>
    <w:rsid w:val="00BA08C3"/>
    <w:rsid w:val="00BA0C9A"/>
    <w:rsid w:val="00BA0D38"/>
    <w:rsid w:val="00BA15C1"/>
    <w:rsid w:val="00BA1783"/>
    <w:rsid w:val="00BA19C5"/>
    <w:rsid w:val="00BA216A"/>
    <w:rsid w:val="00BA2414"/>
    <w:rsid w:val="00BA268F"/>
    <w:rsid w:val="00BA2EEF"/>
    <w:rsid w:val="00BA3199"/>
    <w:rsid w:val="00BA4093"/>
    <w:rsid w:val="00BA45C4"/>
    <w:rsid w:val="00BA4A3D"/>
    <w:rsid w:val="00BA4BEF"/>
    <w:rsid w:val="00BA6B0D"/>
    <w:rsid w:val="00BA6FE3"/>
    <w:rsid w:val="00BA7E5F"/>
    <w:rsid w:val="00BB0EFF"/>
    <w:rsid w:val="00BB0F4D"/>
    <w:rsid w:val="00BB131B"/>
    <w:rsid w:val="00BB277C"/>
    <w:rsid w:val="00BB299E"/>
    <w:rsid w:val="00BB4CD0"/>
    <w:rsid w:val="00BB54AD"/>
    <w:rsid w:val="00BB6506"/>
    <w:rsid w:val="00BB6A16"/>
    <w:rsid w:val="00BB6FBC"/>
    <w:rsid w:val="00BB76F1"/>
    <w:rsid w:val="00BC0163"/>
    <w:rsid w:val="00BC067C"/>
    <w:rsid w:val="00BC0D41"/>
    <w:rsid w:val="00BC35D3"/>
    <w:rsid w:val="00BC3634"/>
    <w:rsid w:val="00BC5B0F"/>
    <w:rsid w:val="00BC5FA4"/>
    <w:rsid w:val="00BC6592"/>
    <w:rsid w:val="00BC6833"/>
    <w:rsid w:val="00BC6EA5"/>
    <w:rsid w:val="00BD011C"/>
    <w:rsid w:val="00BD01C0"/>
    <w:rsid w:val="00BD0954"/>
    <w:rsid w:val="00BD0DBC"/>
    <w:rsid w:val="00BD145C"/>
    <w:rsid w:val="00BD5458"/>
    <w:rsid w:val="00BD68D1"/>
    <w:rsid w:val="00BD6AC7"/>
    <w:rsid w:val="00BD78B0"/>
    <w:rsid w:val="00BD7D2E"/>
    <w:rsid w:val="00BE00BE"/>
    <w:rsid w:val="00BE034A"/>
    <w:rsid w:val="00BE056A"/>
    <w:rsid w:val="00BE222B"/>
    <w:rsid w:val="00BE26F0"/>
    <w:rsid w:val="00BE2C0D"/>
    <w:rsid w:val="00BE2D05"/>
    <w:rsid w:val="00BE32DD"/>
    <w:rsid w:val="00BE3A01"/>
    <w:rsid w:val="00BE3C0B"/>
    <w:rsid w:val="00BE45D8"/>
    <w:rsid w:val="00BE49EC"/>
    <w:rsid w:val="00BE52F1"/>
    <w:rsid w:val="00BE5919"/>
    <w:rsid w:val="00BE5CD7"/>
    <w:rsid w:val="00BE5F82"/>
    <w:rsid w:val="00BE6329"/>
    <w:rsid w:val="00BE73D4"/>
    <w:rsid w:val="00BF0162"/>
    <w:rsid w:val="00BF1892"/>
    <w:rsid w:val="00BF2193"/>
    <w:rsid w:val="00BF222C"/>
    <w:rsid w:val="00BF2D35"/>
    <w:rsid w:val="00BF3008"/>
    <w:rsid w:val="00BF3984"/>
    <w:rsid w:val="00BF43A9"/>
    <w:rsid w:val="00BF489B"/>
    <w:rsid w:val="00BF49AD"/>
    <w:rsid w:val="00BF4FAA"/>
    <w:rsid w:val="00BF5723"/>
    <w:rsid w:val="00BF5BB1"/>
    <w:rsid w:val="00BF5C33"/>
    <w:rsid w:val="00BF6A93"/>
    <w:rsid w:val="00C003C1"/>
    <w:rsid w:val="00C0046A"/>
    <w:rsid w:val="00C00754"/>
    <w:rsid w:val="00C01C15"/>
    <w:rsid w:val="00C020FD"/>
    <w:rsid w:val="00C02C95"/>
    <w:rsid w:val="00C03C91"/>
    <w:rsid w:val="00C03EAF"/>
    <w:rsid w:val="00C046CE"/>
    <w:rsid w:val="00C046D6"/>
    <w:rsid w:val="00C0554E"/>
    <w:rsid w:val="00C059F8"/>
    <w:rsid w:val="00C07C2C"/>
    <w:rsid w:val="00C12572"/>
    <w:rsid w:val="00C133F8"/>
    <w:rsid w:val="00C13CE8"/>
    <w:rsid w:val="00C13ECF"/>
    <w:rsid w:val="00C141A7"/>
    <w:rsid w:val="00C14244"/>
    <w:rsid w:val="00C14E37"/>
    <w:rsid w:val="00C152AA"/>
    <w:rsid w:val="00C15E73"/>
    <w:rsid w:val="00C160CC"/>
    <w:rsid w:val="00C165F5"/>
    <w:rsid w:val="00C1667D"/>
    <w:rsid w:val="00C16B13"/>
    <w:rsid w:val="00C16D97"/>
    <w:rsid w:val="00C17760"/>
    <w:rsid w:val="00C201A9"/>
    <w:rsid w:val="00C209FC"/>
    <w:rsid w:val="00C20D2F"/>
    <w:rsid w:val="00C21088"/>
    <w:rsid w:val="00C21089"/>
    <w:rsid w:val="00C211CA"/>
    <w:rsid w:val="00C21AD8"/>
    <w:rsid w:val="00C226CF"/>
    <w:rsid w:val="00C227B7"/>
    <w:rsid w:val="00C251C7"/>
    <w:rsid w:val="00C25F1A"/>
    <w:rsid w:val="00C26D3B"/>
    <w:rsid w:val="00C27A57"/>
    <w:rsid w:val="00C301AC"/>
    <w:rsid w:val="00C3059D"/>
    <w:rsid w:val="00C30C0D"/>
    <w:rsid w:val="00C31B01"/>
    <w:rsid w:val="00C31D31"/>
    <w:rsid w:val="00C335E5"/>
    <w:rsid w:val="00C336C5"/>
    <w:rsid w:val="00C33CEF"/>
    <w:rsid w:val="00C33F30"/>
    <w:rsid w:val="00C34967"/>
    <w:rsid w:val="00C36E30"/>
    <w:rsid w:val="00C37EFA"/>
    <w:rsid w:val="00C40DA4"/>
    <w:rsid w:val="00C423D2"/>
    <w:rsid w:val="00C42578"/>
    <w:rsid w:val="00C4514F"/>
    <w:rsid w:val="00C4556A"/>
    <w:rsid w:val="00C462C7"/>
    <w:rsid w:val="00C46B63"/>
    <w:rsid w:val="00C47658"/>
    <w:rsid w:val="00C476E5"/>
    <w:rsid w:val="00C47DFF"/>
    <w:rsid w:val="00C50410"/>
    <w:rsid w:val="00C5059F"/>
    <w:rsid w:val="00C51393"/>
    <w:rsid w:val="00C51592"/>
    <w:rsid w:val="00C525CA"/>
    <w:rsid w:val="00C52974"/>
    <w:rsid w:val="00C52C6F"/>
    <w:rsid w:val="00C53692"/>
    <w:rsid w:val="00C5379C"/>
    <w:rsid w:val="00C54AEA"/>
    <w:rsid w:val="00C558F9"/>
    <w:rsid w:val="00C5661A"/>
    <w:rsid w:val="00C56E15"/>
    <w:rsid w:val="00C57B08"/>
    <w:rsid w:val="00C57C5C"/>
    <w:rsid w:val="00C60A7E"/>
    <w:rsid w:val="00C60CEA"/>
    <w:rsid w:val="00C6320C"/>
    <w:rsid w:val="00C646BD"/>
    <w:rsid w:val="00C64971"/>
    <w:rsid w:val="00C64D41"/>
    <w:rsid w:val="00C6561F"/>
    <w:rsid w:val="00C6564E"/>
    <w:rsid w:val="00C65C58"/>
    <w:rsid w:val="00C66579"/>
    <w:rsid w:val="00C66A89"/>
    <w:rsid w:val="00C67498"/>
    <w:rsid w:val="00C674A4"/>
    <w:rsid w:val="00C6777B"/>
    <w:rsid w:val="00C67FFA"/>
    <w:rsid w:val="00C7025F"/>
    <w:rsid w:val="00C7031B"/>
    <w:rsid w:val="00C70BBF"/>
    <w:rsid w:val="00C71353"/>
    <w:rsid w:val="00C71CB9"/>
    <w:rsid w:val="00C720DF"/>
    <w:rsid w:val="00C7333D"/>
    <w:rsid w:val="00C73C18"/>
    <w:rsid w:val="00C7411E"/>
    <w:rsid w:val="00C74A06"/>
    <w:rsid w:val="00C75081"/>
    <w:rsid w:val="00C7533E"/>
    <w:rsid w:val="00C75420"/>
    <w:rsid w:val="00C758B0"/>
    <w:rsid w:val="00C75E8D"/>
    <w:rsid w:val="00C804C9"/>
    <w:rsid w:val="00C81228"/>
    <w:rsid w:val="00C81A1E"/>
    <w:rsid w:val="00C81C24"/>
    <w:rsid w:val="00C81EE0"/>
    <w:rsid w:val="00C8216A"/>
    <w:rsid w:val="00C82850"/>
    <w:rsid w:val="00C835D5"/>
    <w:rsid w:val="00C83A6E"/>
    <w:rsid w:val="00C83EFE"/>
    <w:rsid w:val="00C85129"/>
    <w:rsid w:val="00C85F73"/>
    <w:rsid w:val="00C86C7C"/>
    <w:rsid w:val="00C87702"/>
    <w:rsid w:val="00C879B0"/>
    <w:rsid w:val="00C9245C"/>
    <w:rsid w:val="00C92C5E"/>
    <w:rsid w:val="00C92D08"/>
    <w:rsid w:val="00C93747"/>
    <w:rsid w:val="00C94593"/>
    <w:rsid w:val="00C954EF"/>
    <w:rsid w:val="00C95B95"/>
    <w:rsid w:val="00C9601D"/>
    <w:rsid w:val="00C97E6E"/>
    <w:rsid w:val="00CA42E2"/>
    <w:rsid w:val="00CA4648"/>
    <w:rsid w:val="00CA4819"/>
    <w:rsid w:val="00CA4B17"/>
    <w:rsid w:val="00CA4E48"/>
    <w:rsid w:val="00CA5647"/>
    <w:rsid w:val="00CA69BD"/>
    <w:rsid w:val="00CA7021"/>
    <w:rsid w:val="00CA7032"/>
    <w:rsid w:val="00CA7E6B"/>
    <w:rsid w:val="00CB01F9"/>
    <w:rsid w:val="00CB1768"/>
    <w:rsid w:val="00CB1928"/>
    <w:rsid w:val="00CB24C4"/>
    <w:rsid w:val="00CB250B"/>
    <w:rsid w:val="00CB250E"/>
    <w:rsid w:val="00CB2FB6"/>
    <w:rsid w:val="00CB3B35"/>
    <w:rsid w:val="00CB5118"/>
    <w:rsid w:val="00CB563B"/>
    <w:rsid w:val="00CB5B74"/>
    <w:rsid w:val="00CB61F2"/>
    <w:rsid w:val="00CB6391"/>
    <w:rsid w:val="00CB6AB6"/>
    <w:rsid w:val="00CB724C"/>
    <w:rsid w:val="00CC203A"/>
    <w:rsid w:val="00CC234C"/>
    <w:rsid w:val="00CC26C7"/>
    <w:rsid w:val="00CC2964"/>
    <w:rsid w:val="00CC2D98"/>
    <w:rsid w:val="00CC348C"/>
    <w:rsid w:val="00CC3693"/>
    <w:rsid w:val="00CC489F"/>
    <w:rsid w:val="00CC4E47"/>
    <w:rsid w:val="00CC5408"/>
    <w:rsid w:val="00CC5D38"/>
    <w:rsid w:val="00CC6771"/>
    <w:rsid w:val="00CC6F85"/>
    <w:rsid w:val="00CC716C"/>
    <w:rsid w:val="00CD17FD"/>
    <w:rsid w:val="00CD3860"/>
    <w:rsid w:val="00CD454C"/>
    <w:rsid w:val="00CD473D"/>
    <w:rsid w:val="00CD5FAC"/>
    <w:rsid w:val="00CD678E"/>
    <w:rsid w:val="00CE0089"/>
    <w:rsid w:val="00CE0521"/>
    <w:rsid w:val="00CE0D0A"/>
    <w:rsid w:val="00CE129D"/>
    <w:rsid w:val="00CE1ABB"/>
    <w:rsid w:val="00CE1DC4"/>
    <w:rsid w:val="00CE263F"/>
    <w:rsid w:val="00CE27CA"/>
    <w:rsid w:val="00CE3760"/>
    <w:rsid w:val="00CE3AEA"/>
    <w:rsid w:val="00CE5896"/>
    <w:rsid w:val="00CE59A6"/>
    <w:rsid w:val="00CE6EBC"/>
    <w:rsid w:val="00CE702F"/>
    <w:rsid w:val="00CE732C"/>
    <w:rsid w:val="00CE7BF1"/>
    <w:rsid w:val="00CE7F54"/>
    <w:rsid w:val="00CF0FA0"/>
    <w:rsid w:val="00CF18E2"/>
    <w:rsid w:val="00CF1F92"/>
    <w:rsid w:val="00CF21C3"/>
    <w:rsid w:val="00CF3FC8"/>
    <w:rsid w:val="00CF45E3"/>
    <w:rsid w:val="00CF4E95"/>
    <w:rsid w:val="00CF58A5"/>
    <w:rsid w:val="00CF6B89"/>
    <w:rsid w:val="00CF7FD4"/>
    <w:rsid w:val="00D016EE"/>
    <w:rsid w:val="00D01B90"/>
    <w:rsid w:val="00D01CD4"/>
    <w:rsid w:val="00D0413C"/>
    <w:rsid w:val="00D04A2B"/>
    <w:rsid w:val="00D06314"/>
    <w:rsid w:val="00D06439"/>
    <w:rsid w:val="00D06C43"/>
    <w:rsid w:val="00D06C61"/>
    <w:rsid w:val="00D07858"/>
    <w:rsid w:val="00D07B2B"/>
    <w:rsid w:val="00D1106B"/>
    <w:rsid w:val="00D1117C"/>
    <w:rsid w:val="00D12332"/>
    <w:rsid w:val="00D127BA"/>
    <w:rsid w:val="00D13229"/>
    <w:rsid w:val="00D1577E"/>
    <w:rsid w:val="00D15B0A"/>
    <w:rsid w:val="00D15F4F"/>
    <w:rsid w:val="00D16C6D"/>
    <w:rsid w:val="00D17AC3"/>
    <w:rsid w:val="00D215CF"/>
    <w:rsid w:val="00D21C90"/>
    <w:rsid w:val="00D21F1C"/>
    <w:rsid w:val="00D2255A"/>
    <w:rsid w:val="00D22838"/>
    <w:rsid w:val="00D22B98"/>
    <w:rsid w:val="00D237B3"/>
    <w:rsid w:val="00D248F4"/>
    <w:rsid w:val="00D25468"/>
    <w:rsid w:val="00D26155"/>
    <w:rsid w:val="00D26DA4"/>
    <w:rsid w:val="00D306F5"/>
    <w:rsid w:val="00D328B2"/>
    <w:rsid w:val="00D329FD"/>
    <w:rsid w:val="00D331E9"/>
    <w:rsid w:val="00D34274"/>
    <w:rsid w:val="00D34821"/>
    <w:rsid w:val="00D34869"/>
    <w:rsid w:val="00D35349"/>
    <w:rsid w:val="00D3635A"/>
    <w:rsid w:val="00D3664C"/>
    <w:rsid w:val="00D37B73"/>
    <w:rsid w:val="00D40015"/>
    <w:rsid w:val="00D406EB"/>
    <w:rsid w:val="00D41247"/>
    <w:rsid w:val="00D4228B"/>
    <w:rsid w:val="00D422B1"/>
    <w:rsid w:val="00D44481"/>
    <w:rsid w:val="00D44897"/>
    <w:rsid w:val="00D45047"/>
    <w:rsid w:val="00D459D2"/>
    <w:rsid w:val="00D45AB2"/>
    <w:rsid w:val="00D47013"/>
    <w:rsid w:val="00D4709A"/>
    <w:rsid w:val="00D4740A"/>
    <w:rsid w:val="00D47D12"/>
    <w:rsid w:val="00D514C5"/>
    <w:rsid w:val="00D51891"/>
    <w:rsid w:val="00D5298F"/>
    <w:rsid w:val="00D5416E"/>
    <w:rsid w:val="00D54468"/>
    <w:rsid w:val="00D546E1"/>
    <w:rsid w:val="00D55177"/>
    <w:rsid w:val="00D55898"/>
    <w:rsid w:val="00D55A11"/>
    <w:rsid w:val="00D55A8E"/>
    <w:rsid w:val="00D56557"/>
    <w:rsid w:val="00D57624"/>
    <w:rsid w:val="00D57A35"/>
    <w:rsid w:val="00D606BE"/>
    <w:rsid w:val="00D6084C"/>
    <w:rsid w:val="00D60C6C"/>
    <w:rsid w:val="00D62790"/>
    <w:rsid w:val="00D62861"/>
    <w:rsid w:val="00D62881"/>
    <w:rsid w:val="00D62CFC"/>
    <w:rsid w:val="00D64E2D"/>
    <w:rsid w:val="00D64FE2"/>
    <w:rsid w:val="00D65520"/>
    <w:rsid w:val="00D66063"/>
    <w:rsid w:val="00D700DA"/>
    <w:rsid w:val="00D718D5"/>
    <w:rsid w:val="00D7190C"/>
    <w:rsid w:val="00D71A70"/>
    <w:rsid w:val="00D71F27"/>
    <w:rsid w:val="00D71FE2"/>
    <w:rsid w:val="00D7222D"/>
    <w:rsid w:val="00D727D4"/>
    <w:rsid w:val="00D73032"/>
    <w:rsid w:val="00D73A93"/>
    <w:rsid w:val="00D73EBB"/>
    <w:rsid w:val="00D743FB"/>
    <w:rsid w:val="00D756A2"/>
    <w:rsid w:val="00D757CA"/>
    <w:rsid w:val="00D7687D"/>
    <w:rsid w:val="00D769BD"/>
    <w:rsid w:val="00D771B3"/>
    <w:rsid w:val="00D77E37"/>
    <w:rsid w:val="00D800F9"/>
    <w:rsid w:val="00D8025F"/>
    <w:rsid w:val="00D80A4B"/>
    <w:rsid w:val="00D8199D"/>
    <w:rsid w:val="00D819D7"/>
    <w:rsid w:val="00D81BCD"/>
    <w:rsid w:val="00D82A05"/>
    <w:rsid w:val="00D83E16"/>
    <w:rsid w:val="00D8481E"/>
    <w:rsid w:val="00D86078"/>
    <w:rsid w:val="00D8623B"/>
    <w:rsid w:val="00D86374"/>
    <w:rsid w:val="00D86795"/>
    <w:rsid w:val="00D86ACC"/>
    <w:rsid w:val="00D86AD8"/>
    <w:rsid w:val="00D86EDA"/>
    <w:rsid w:val="00D87170"/>
    <w:rsid w:val="00D87593"/>
    <w:rsid w:val="00D87D2C"/>
    <w:rsid w:val="00D87F06"/>
    <w:rsid w:val="00D908F4"/>
    <w:rsid w:val="00D90EFE"/>
    <w:rsid w:val="00D91554"/>
    <w:rsid w:val="00D91A56"/>
    <w:rsid w:val="00D91B37"/>
    <w:rsid w:val="00D91FA9"/>
    <w:rsid w:val="00D9331C"/>
    <w:rsid w:val="00D93ABA"/>
    <w:rsid w:val="00D94005"/>
    <w:rsid w:val="00D95CAD"/>
    <w:rsid w:val="00D960F2"/>
    <w:rsid w:val="00D9648D"/>
    <w:rsid w:val="00D96787"/>
    <w:rsid w:val="00D96807"/>
    <w:rsid w:val="00D979E8"/>
    <w:rsid w:val="00D97C76"/>
    <w:rsid w:val="00DA124F"/>
    <w:rsid w:val="00DA13E4"/>
    <w:rsid w:val="00DA1D43"/>
    <w:rsid w:val="00DA2E5A"/>
    <w:rsid w:val="00DA3D7B"/>
    <w:rsid w:val="00DA42FE"/>
    <w:rsid w:val="00DA6BB4"/>
    <w:rsid w:val="00DA7EFE"/>
    <w:rsid w:val="00DB0480"/>
    <w:rsid w:val="00DB0FE2"/>
    <w:rsid w:val="00DB10F6"/>
    <w:rsid w:val="00DB156E"/>
    <w:rsid w:val="00DB233A"/>
    <w:rsid w:val="00DB2557"/>
    <w:rsid w:val="00DB28FE"/>
    <w:rsid w:val="00DB2CF2"/>
    <w:rsid w:val="00DB2F38"/>
    <w:rsid w:val="00DB34F5"/>
    <w:rsid w:val="00DB37E1"/>
    <w:rsid w:val="00DB4B2E"/>
    <w:rsid w:val="00DB51C2"/>
    <w:rsid w:val="00DC264E"/>
    <w:rsid w:val="00DC4693"/>
    <w:rsid w:val="00DC54D1"/>
    <w:rsid w:val="00DC6119"/>
    <w:rsid w:val="00DC7D6C"/>
    <w:rsid w:val="00DD02B7"/>
    <w:rsid w:val="00DD0E6B"/>
    <w:rsid w:val="00DD1CFA"/>
    <w:rsid w:val="00DD251F"/>
    <w:rsid w:val="00DD3B62"/>
    <w:rsid w:val="00DD3ED1"/>
    <w:rsid w:val="00DD55FE"/>
    <w:rsid w:val="00DD77A7"/>
    <w:rsid w:val="00DE001A"/>
    <w:rsid w:val="00DE0035"/>
    <w:rsid w:val="00DE07A8"/>
    <w:rsid w:val="00DE1227"/>
    <w:rsid w:val="00DE2B58"/>
    <w:rsid w:val="00DE36E9"/>
    <w:rsid w:val="00DE3D20"/>
    <w:rsid w:val="00DE3D6E"/>
    <w:rsid w:val="00DE4121"/>
    <w:rsid w:val="00DE4356"/>
    <w:rsid w:val="00DE49A9"/>
    <w:rsid w:val="00DE4A0B"/>
    <w:rsid w:val="00DE4C28"/>
    <w:rsid w:val="00DE4C7F"/>
    <w:rsid w:val="00DE6B28"/>
    <w:rsid w:val="00DE6D66"/>
    <w:rsid w:val="00DE7E76"/>
    <w:rsid w:val="00DF0597"/>
    <w:rsid w:val="00DF1107"/>
    <w:rsid w:val="00DF1C19"/>
    <w:rsid w:val="00DF2E20"/>
    <w:rsid w:val="00DF2F66"/>
    <w:rsid w:val="00DF3020"/>
    <w:rsid w:val="00DF3351"/>
    <w:rsid w:val="00DF33EF"/>
    <w:rsid w:val="00DF363C"/>
    <w:rsid w:val="00DF3ABE"/>
    <w:rsid w:val="00DF417C"/>
    <w:rsid w:val="00DF43A4"/>
    <w:rsid w:val="00DF4F8D"/>
    <w:rsid w:val="00DF51E7"/>
    <w:rsid w:val="00DF57A0"/>
    <w:rsid w:val="00DF58B5"/>
    <w:rsid w:val="00DF66ED"/>
    <w:rsid w:val="00DF6776"/>
    <w:rsid w:val="00DF6857"/>
    <w:rsid w:val="00DF6A50"/>
    <w:rsid w:val="00DF7B80"/>
    <w:rsid w:val="00E01343"/>
    <w:rsid w:val="00E019ED"/>
    <w:rsid w:val="00E01EDF"/>
    <w:rsid w:val="00E02278"/>
    <w:rsid w:val="00E032A0"/>
    <w:rsid w:val="00E04DD6"/>
    <w:rsid w:val="00E060AC"/>
    <w:rsid w:val="00E067EE"/>
    <w:rsid w:val="00E06B5D"/>
    <w:rsid w:val="00E06FA2"/>
    <w:rsid w:val="00E072CD"/>
    <w:rsid w:val="00E0742E"/>
    <w:rsid w:val="00E07A9F"/>
    <w:rsid w:val="00E10D1F"/>
    <w:rsid w:val="00E124AD"/>
    <w:rsid w:val="00E12633"/>
    <w:rsid w:val="00E13B1B"/>
    <w:rsid w:val="00E1401F"/>
    <w:rsid w:val="00E144BB"/>
    <w:rsid w:val="00E154E7"/>
    <w:rsid w:val="00E16737"/>
    <w:rsid w:val="00E16FF2"/>
    <w:rsid w:val="00E17C70"/>
    <w:rsid w:val="00E208FE"/>
    <w:rsid w:val="00E20D5B"/>
    <w:rsid w:val="00E2143D"/>
    <w:rsid w:val="00E2174C"/>
    <w:rsid w:val="00E217CA"/>
    <w:rsid w:val="00E21FE6"/>
    <w:rsid w:val="00E22947"/>
    <w:rsid w:val="00E22B03"/>
    <w:rsid w:val="00E230AF"/>
    <w:rsid w:val="00E24864"/>
    <w:rsid w:val="00E248E2"/>
    <w:rsid w:val="00E25843"/>
    <w:rsid w:val="00E25A63"/>
    <w:rsid w:val="00E2632F"/>
    <w:rsid w:val="00E3055B"/>
    <w:rsid w:val="00E31157"/>
    <w:rsid w:val="00E319BF"/>
    <w:rsid w:val="00E32169"/>
    <w:rsid w:val="00E3297B"/>
    <w:rsid w:val="00E335FD"/>
    <w:rsid w:val="00E3404F"/>
    <w:rsid w:val="00E354B0"/>
    <w:rsid w:val="00E35515"/>
    <w:rsid w:val="00E35A43"/>
    <w:rsid w:val="00E364D1"/>
    <w:rsid w:val="00E367B8"/>
    <w:rsid w:val="00E36E11"/>
    <w:rsid w:val="00E3708C"/>
    <w:rsid w:val="00E377A5"/>
    <w:rsid w:val="00E40405"/>
    <w:rsid w:val="00E40414"/>
    <w:rsid w:val="00E404CD"/>
    <w:rsid w:val="00E410E4"/>
    <w:rsid w:val="00E41FB8"/>
    <w:rsid w:val="00E426A7"/>
    <w:rsid w:val="00E43F1E"/>
    <w:rsid w:val="00E44266"/>
    <w:rsid w:val="00E453C8"/>
    <w:rsid w:val="00E46455"/>
    <w:rsid w:val="00E4736B"/>
    <w:rsid w:val="00E506EC"/>
    <w:rsid w:val="00E50AEC"/>
    <w:rsid w:val="00E50BBD"/>
    <w:rsid w:val="00E5109D"/>
    <w:rsid w:val="00E511C8"/>
    <w:rsid w:val="00E515CA"/>
    <w:rsid w:val="00E52D8E"/>
    <w:rsid w:val="00E536A0"/>
    <w:rsid w:val="00E56C37"/>
    <w:rsid w:val="00E571BA"/>
    <w:rsid w:val="00E57745"/>
    <w:rsid w:val="00E609AB"/>
    <w:rsid w:val="00E61C68"/>
    <w:rsid w:val="00E62228"/>
    <w:rsid w:val="00E62856"/>
    <w:rsid w:val="00E62AC8"/>
    <w:rsid w:val="00E63596"/>
    <w:rsid w:val="00E6607E"/>
    <w:rsid w:val="00E66093"/>
    <w:rsid w:val="00E66148"/>
    <w:rsid w:val="00E66725"/>
    <w:rsid w:val="00E66A60"/>
    <w:rsid w:val="00E66D44"/>
    <w:rsid w:val="00E67EF5"/>
    <w:rsid w:val="00E70A72"/>
    <w:rsid w:val="00E71122"/>
    <w:rsid w:val="00E71B97"/>
    <w:rsid w:val="00E71D2E"/>
    <w:rsid w:val="00E72AAF"/>
    <w:rsid w:val="00E72CD1"/>
    <w:rsid w:val="00E73EE5"/>
    <w:rsid w:val="00E74BCE"/>
    <w:rsid w:val="00E75858"/>
    <w:rsid w:val="00E75BFD"/>
    <w:rsid w:val="00E76679"/>
    <w:rsid w:val="00E77491"/>
    <w:rsid w:val="00E77E32"/>
    <w:rsid w:val="00E800C3"/>
    <w:rsid w:val="00E80781"/>
    <w:rsid w:val="00E8151E"/>
    <w:rsid w:val="00E82514"/>
    <w:rsid w:val="00E82DA1"/>
    <w:rsid w:val="00E82ECB"/>
    <w:rsid w:val="00E82EE9"/>
    <w:rsid w:val="00E82F47"/>
    <w:rsid w:val="00E832C7"/>
    <w:rsid w:val="00E84C5C"/>
    <w:rsid w:val="00E84CB3"/>
    <w:rsid w:val="00E85897"/>
    <w:rsid w:val="00E85BDA"/>
    <w:rsid w:val="00E86091"/>
    <w:rsid w:val="00E87779"/>
    <w:rsid w:val="00E877DB"/>
    <w:rsid w:val="00E87EF3"/>
    <w:rsid w:val="00E900A1"/>
    <w:rsid w:val="00E90371"/>
    <w:rsid w:val="00E9063C"/>
    <w:rsid w:val="00E90984"/>
    <w:rsid w:val="00E9151D"/>
    <w:rsid w:val="00E92229"/>
    <w:rsid w:val="00E92395"/>
    <w:rsid w:val="00E925A4"/>
    <w:rsid w:val="00E926AE"/>
    <w:rsid w:val="00E927AD"/>
    <w:rsid w:val="00E92A77"/>
    <w:rsid w:val="00E92D3A"/>
    <w:rsid w:val="00E93715"/>
    <w:rsid w:val="00E93C0E"/>
    <w:rsid w:val="00E94740"/>
    <w:rsid w:val="00E95416"/>
    <w:rsid w:val="00E9611E"/>
    <w:rsid w:val="00E96481"/>
    <w:rsid w:val="00E9648C"/>
    <w:rsid w:val="00E967AF"/>
    <w:rsid w:val="00E97611"/>
    <w:rsid w:val="00EA1358"/>
    <w:rsid w:val="00EA17E4"/>
    <w:rsid w:val="00EA1F92"/>
    <w:rsid w:val="00EA2C2A"/>
    <w:rsid w:val="00EA2EC8"/>
    <w:rsid w:val="00EA3436"/>
    <w:rsid w:val="00EA361C"/>
    <w:rsid w:val="00EA36B9"/>
    <w:rsid w:val="00EA7FC0"/>
    <w:rsid w:val="00EA7FC8"/>
    <w:rsid w:val="00EB0E40"/>
    <w:rsid w:val="00EB1762"/>
    <w:rsid w:val="00EB1B95"/>
    <w:rsid w:val="00EB2683"/>
    <w:rsid w:val="00EB2DF5"/>
    <w:rsid w:val="00EB3224"/>
    <w:rsid w:val="00EB44C8"/>
    <w:rsid w:val="00EB58DA"/>
    <w:rsid w:val="00EB5B1D"/>
    <w:rsid w:val="00EB61BB"/>
    <w:rsid w:val="00EB6391"/>
    <w:rsid w:val="00EB665B"/>
    <w:rsid w:val="00EB6CB9"/>
    <w:rsid w:val="00EB7376"/>
    <w:rsid w:val="00EC0D22"/>
    <w:rsid w:val="00EC1B9F"/>
    <w:rsid w:val="00EC3573"/>
    <w:rsid w:val="00EC36EE"/>
    <w:rsid w:val="00EC3BD3"/>
    <w:rsid w:val="00EC3DE7"/>
    <w:rsid w:val="00EC3F2E"/>
    <w:rsid w:val="00EC52AD"/>
    <w:rsid w:val="00EC55CC"/>
    <w:rsid w:val="00EC7100"/>
    <w:rsid w:val="00EC718F"/>
    <w:rsid w:val="00EC7E6E"/>
    <w:rsid w:val="00ED01D3"/>
    <w:rsid w:val="00ED1311"/>
    <w:rsid w:val="00ED1562"/>
    <w:rsid w:val="00ED1DCA"/>
    <w:rsid w:val="00ED1ED1"/>
    <w:rsid w:val="00ED1FF9"/>
    <w:rsid w:val="00ED2F57"/>
    <w:rsid w:val="00ED4658"/>
    <w:rsid w:val="00ED69BF"/>
    <w:rsid w:val="00ED7611"/>
    <w:rsid w:val="00EE0677"/>
    <w:rsid w:val="00EE0A0A"/>
    <w:rsid w:val="00EE0BBF"/>
    <w:rsid w:val="00EE0D4D"/>
    <w:rsid w:val="00EE1B4E"/>
    <w:rsid w:val="00EE2ADB"/>
    <w:rsid w:val="00EE2DB6"/>
    <w:rsid w:val="00EE316C"/>
    <w:rsid w:val="00EE34FA"/>
    <w:rsid w:val="00EE3654"/>
    <w:rsid w:val="00EE47E9"/>
    <w:rsid w:val="00EE4923"/>
    <w:rsid w:val="00EE4E10"/>
    <w:rsid w:val="00EE5143"/>
    <w:rsid w:val="00EE61BA"/>
    <w:rsid w:val="00EE6B00"/>
    <w:rsid w:val="00EE7A4B"/>
    <w:rsid w:val="00EF0879"/>
    <w:rsid w:val="00EF2559"/>
    <w:rsid w:val="00EF2942"/>
    <w:rsid w:val="00EF2A12"/>
    <w:rsid w:val="00EF2EC4"/>
    <w:rsid w:val="00EF41EB"/>
    <w:rsid w:val="00EF5227"/>
    <w:rsid w:val="00EF5C96"/>
    <w:rsid w:val="00EF7602"/>
    <w:rsid w:val="00F00639"/>
    <w:rsid w:val="00F0086D"/>
    <w:rsid w:val="00F0091D"/>
    <w:rsid w:val="00F00B9B"/>
    <w:rsid w:val="00F00D71"/>
    <w:rsid w:val="00F01E81"/>
    <w:rsid w:val="00F0216C"/>
    <w:rsid w:val="00F0341A"/>
    <w:rsid w:val="00F03B83"/>
    <w:rsid w:val="00F046A8"/>
    <w:rsid w:val="00F05C17"/>
    <w:rsid w:val="00F05FD0"/>
    <w:rsid w:val="00F103DF"/>
    <w:rsid w:val="00F103FA"/>
    <w:rsid w:val="00F1149A"/>
    <w:rsid w:val="00F11DD0"/>
    <w:rsid w:val="00F124A7"/>
    <w:rsid w:val="00F12834"/>
    <w:rsid w:val="00F1313E"/>
    <w:rsid w:val="00F13991"/>
    <w:rsid w:val="00F13D44"/>
    <w:rsid w:val="00F164F1"/>
    <w:rsid w:val="00F16C2E"/>
    <w:rsid w:val="00F21316"/>
    <w:rsid w:val="00F21597"/>
    <w:rsid w:val="00F2173D"/>
    <w:rsid w:val="00F21D17"/>
    <w:rsid w:val="00F221A9"/>
    <w:rsid w:val="00F22E43"/>
    <w:rsid w:val="00F23267"/>
    <w:rsid w:val="00F23479"/>
    <w:rsid w:val="00F24261"/>
    <w:rsid w:val="00F24330"/>
    <w:rsid w:val="00F2622A"/>
    <w:rsid w:val="00F26979"/>
    <w:rsid w:val="00F26B99"/>
    <w:rsid w:val="00F27260"/>
    <w:rsid w:val="00F27587"/>
    <w:rsid w:val="00F27942"/>
    <w:rsid w:val="00F27C06"/>
    <w:rsid w:val="00F30018"/>
    <w:rsid w:val="00F32088"/>
    <w:rsid w:val="00F33130"/>
    <w:rsid w:val="00F3356E"/>
    <w:rsid w:val="00F33C8D"/>
    <w:rsid w:val="00F36C8C"/>
    <w:rsid w:val="00F379E7"/>
    <w:rsid w:val="00F37B83"/>
    <w:rsid w:val="00F4113C"/>
    <w:rsid w:val="00F41626"/>
    <w:rsid w:val="00F4232F"/>
    <w:rsid w:val="00F42669"/>
    <w:rsid w:val="00F426CA"/>
    <w:rsid w:val="00F42C4F"/>
    <w:rsid w:val="00F4304E"/>
    <w:rsid w:val="00F43416"/>
    <w:rsid w:val="00F43C8B"/>
    <w:rsid w:val="00F442DA"/>
    <w:rsid w:val="00F44B47"/>
    <w:rsid w:val="00F47DCE"/>
    <w:rsid w:val="00F51A45"/>
    <w:rsid w:val="00F51F2E"/>
    <w:rsid w:val="00F5385B"/>
    <w:rsid w:val="00F538D3"/>
    <w:rsid w:val="00F53EB7"/>
    <w:rsid w:val="00F546CD"/>
    <w:rsid w:val="00F5539A"/>
    <w:rsid w:val="00F55423"/>
    <w:rsid w:val="00F554F2"/>
    <w:rsid w:val="00F556D3"/>
    <w:rsid w:val="00F55D1D"/>
    <w:rsid w:val="00F5626E"/>
    <w:rsid w:val="00F564B6"/>
    <w:rsid w:val="00F61308"/>
    <w:rsid w:val="00F618C7"/>
    <w:rsid w:val="00F61C01"/>
    <w:rsid w:val="00F629D3"/>
    <w:rsid w:val="00F63A6B"/>
    <w:rsid w:val="00F64EA2"/>
    <w:rsid w:val="00F654DF"/>
    <w:rsid w:val="00F65C7B"/>
    <w:rsid w:val="00F668A0"/>
    <w:rsid w:val="00F6720B"/>
    <w:rsid w:val="00F70B50"/>
    <w:rsid w:val="00F70DC4"/>
    <w:rsid w:val="00F7124F"/>
    <w:rsid w:val="00F72AF7"/>
    <w:rsid w:val="00F7306B"/>
    <w:rsid w:val="00F74AD4"/>
    <w:rsid w:val="00F74AE2"/>
    <w:rsid w:val="00F75FCD"/>
    <w:rsid w:val="00F76604"/>
    <w:rsid w:val="00F76BA3"/>
    <w:rsid w:val="00F77873"/>
    <w:rsid w:val="00F8089A"/>
    <w:rsid w:val="00F81037"/>
    <w:rsid w:val="00F822BC"/>
    <w:rsid w:val="00F8292F"/>
    <w:rsid w:val="00F82FAE"/>
    <w:rsid w:val="00F83317"/>
    <w:rsid w:val="00F83324"/>
    <w:rsid w:val="00F837BD"/>
    <w:rsid w:val="00F83EF8"/>
    <w:rsid w:val="00F83F5A"/>
    <w:rsid w:val="00F85FE3"/>
    <w:rsid w:val="00F865C6"/>
    <w:rsid w:val="00F87045"/>
    <w:rsid w:val="00F90BCE"/>
    <w:rsid w:val="00F9137F"/>
    <w:rsid w:val="00F91D95"/>
    <w:rsid w:val="00F92028"/>
    <w:rsid w:val="00F92825"/>
    <w:rsid w:val="00F92BAB"/>
    <w:rsid w:val="00F9316C"/>
    <w:rsid w:val="00F936C7"/>
    <w:rsid w:val="00F9381A"/>
    <w:rsid w:val="00F9395C"/>
    <w:rsid w:val="00F952CB"/>
    <w:rsid w:val="00F95343"/>
    <w:rsid w:val="00F959A7"/>
    <w:rsid w:val="00F9622A"/>
    <w:rsid w:val="00F96D1B"/>
    <w:rsid w:val="00F979AD"/>
    <w:rsid w:val="00F97C75"/>
    <w:rsid w:val="00F97F43"/>
    <w:rsid w:val="00FA0365"/>
    <w:rsid w:val="00FA0709"/>
    <w:rsid w:val="00FA09F2"/>
    <w:rsid w:val="00FA0D06"/>
    <w:rsid w:val="00FA0DF9"/>
    <w:rsid w:val="00FA0E64"/>
    <w:rsid w:val="00FA1600"/>
    <w:rsid w:val="00FA1E59"/>
    <w:rsid w:val="00FA21EB"/>
    <w:rsid w:val="00FA29B0"/>
    <w:rsid w:val="00FA3429"/>
    <w:rsid w:val="00FA424D"/>
    <w:rsid w:val="00FA4B86"/>
    <w:rsid w:val="00FA58E1"/>
    <w:rsid w:val="00FA5DEB"/>
    <w:rsid w:val="00FB0D43"/>
    <w:rsid w:val="00FB14CF"/>
    <w:rsid w:val="00FB1A9B"/>
    <w:rsid w:val="00FB250F"/>
    <w:rsid w:val="00FB272F"/>
    <w:rsid w:val="00FB33F3"/>
    <w:rsid w:val="00FB36A1"/>
    <w:rsid w:val="00FB3FD6"/>
    <w:rsid w:val="00FB40D1"/>
    <w:rsid w:val="00FB4F11"/>
    <w:rsid w:val="00FB5CB3"/>
    <w:rsid w:val="00FB6B71"/>
    <w:rsid w:val="00FB710D"/>
    <w:rsid w:val="00FB75E4"/>
    <w:rsid w:val="00FB77DA"/>
    <w:rsid w:val="00FC1B0B"/>
    <w:rsid w:val="00FC21A3"/>
    <w:rsid w:val="00FC22F5"/>
    <w:rsid w:val="00FC2917"/>
    <w:rsid w:val="00FC2A85"/>
    <w:rsid w:val="00FC344A"/>
    <w:rsid w:val="00FC4082"/>
    <w:rsid w:val="00FC4CFA"/>
    <w:rsid w:val="00FC5BE1"/>
    <w:rsid w:val="00FC5D5B"/>
    <w:rsid w:val="00FC7866"/>
    <w:rsid w:val="00FD08D1"/>
    <w:rsid w:val="00FD0985"/>
    <w:rsid w:val="00FD0D4F"/>
    <w:rsid w:val="00FD1397"/>
    <w:rsid w:val="00FD2EF3"/>
    <w:rsid w:val="00FD31AB"/>
    <w:rsid w:val="00FD3219"/>
    <w:rsid w:val="00FD3AC3"/>
    <w:rsid w:val="00FD48AB"/>
    <w:rsid w:val="00FD67D2"/>
    <w:rsid w:val="00FD790C"/>
    <w:rsid w:val="00FD7A36"/>
    <w:rsid w:val="00FE1219"/>
    <w:rsid w:val="00FE12E4"/>
    <w:rsid w:val="00FE2709"/>
    <w:rsid w:val="00FE3080"/>
    <w:rsid w:val="00FE3994"/>
    <w:rsid w:val="00FE4F22"/>
    <w:rsid w:val="00FE50A1"/>
    <w:rsid w:val="00FE59C6"/>
    <w:rsid w:val="00FE59EC"/>
    <w:rsid w:val="00FE6AFB"/>
    <w:rsid w:val="00FE6D82"/>
    <w:rsid w:val="00FF028D"/>
    <w:rsid w:val="00FF0D2A"/>
    <w:rsid w:val="00FF1A98"/>
    <w:rsid w:val="00FF2041"/>
    <w:rsid w:val="00FF2821"/>
    <w:rsid w:val="00FF2EBA"/>
    <w:rsid w:val="00FF2F1E"/>
    <w:rsid w:val="00FF3C7D"/>
    <w:rsid w:val="00FF409C"/>
    <w:rsid w:val="00FF431B"/>
    <w:rsid w:val="00FF4446"/>
    <w:rsid w:val="00FF5686"/>
    <w:rsid w:val="00FF623F"/>
    <w:rsid w:val="00FF678F"/>
    <w:rsid w:val="00FF6A2F"/>
    <w:rsid w:val="00FF6B46"/>
    <w:rsid w:val="00FF71F9"/>
    <w:rsid w:val="00FF7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52CB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8C3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8C34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C34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529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</Pages>
  <Words>1228</Words>
  <Characters>6007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الاسموزا (التناضح) في غاية الاهمية</dc:title>
  <dc:subject/>
  <dc:creator>Owner</dc:creator>
  <cp:keywords/>
  <dc:description/>
  <cp:lastModifiedBy> </cp:lastModifiedBy>
  <cp:revision>2</cp:revision>
  <dcterms:created xsi:type="dcterms:W3CDTF">2014-08-13T07:03:00Z</dcterms:created>
  <dcterms:modified xsi:type="dcterms:W3CDTF">2014-08-13T07:03:00Z</dcterms:modified>
</cp:coreProperties>
</file>